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538D3" w14:textId="77777777" w:rsidR="00335A6F" w:rsidRPr="006469AD" w:rsidRDefault="00335A6F" w:rsidP="00335A6F">
      <w:pPr>
        <w:spacing w:after="0"/>
        <w:ind w:right="4"/>
        <w:rPr>
          <w:rFonts w:ascii="Arial" w:hAnsi="Arial" w:cs="Arial"/>
          <w:color w:val="E9522B"/>
          <w:kern w:val="0"/>
          <w:sz w:val="40"/>
          <w:szCs w:val="40"/>
          <w14:ligatures w14:val="none"/>
        </w:rPr>
      </w:pPr>
    </w:p>
    <w:p w14:paraId="754D905C" w14:textId="6FDC536C" w:rsidR="009631E6" w:rsidRPr="005E7F29" w:rsidRDefault="00DA1997" w:rsidP="00335A6F">
      <w:pPr>
        <w:spacing w:after="0" w:line="240" w:lineRule="auto"/>
        <w:ind w:right="6"/>
        <w:rPr>
          <w:rFonts w:ascii="Arial" w:hAnsi="Arial" w:cs="Arial"/>
          <w:color w:val="E9522B"/>
          <w:kern w:val="0"/>
          <w:sz w:val="48"/>
          <w:szCs w:val="48"/>
          <w:lang w:val="en-CA"/>
          <w14:ligatures w14:val="none"/>
        </w:rPr>
      </w:pPr>
      <w:r w:rsidRPr="005E7F29">
        <w:rPr>
          <w:rFonts w:ascii="Arial" w:hAnsi="Arial" w:cs="Arial"/>
          <w:color w:val="E9522B"/>
          <w:kern w:val="0"/>
          <w:sz w:val="48"/>
          <w:szCs w:val="48"/>
          <w:lang w:val="en-CA"/>
          <w14:ligatures w14:val="none"/>
        </w:rPr>
        <w:t>Optional</w:t>
      </w:r>
      <w:r w:rsidRPr="18A24F09">
        <w:rPr>
          <w:rFonts w:ascii="Arial" w:hAnsi="Arial" w:cs="Arial"/>
          <w:color w:val="E9522B"/>
          <w:sz w:val="48"/>
          <w:szCs w:val="48"/>
          <w:lang w:val="en-CA"/>
        </w:rPr>
        <w:t xml:space="preserve"> </w:t>
      </w:r>
      <w:r w:rsidR="009631E6" w:rsidRPr="005E7F29">
        <w:rPr>
          <w:rFonts w:ascii="Arial" w:hAnsi="Arial" w:cs="Arial"/>
          <w:color w:val="E9522B"/>
          <w:kern w:val="0"/>
          <w:sz w:val="48"/>
          <w:szCs w:val="48"/>
          <w:lang w:val="en-CA"/>
          <w14:ligatures w14:val="none"/>
        </w:rPr>
        <w:t xml:space="preserve">Declaration </w:t>
      </w:r>
      <w:r w:rsidR="00335A6F" w:rsidRPr="005E7F29">
        <w:rPr>
          <w:rFonts w:ascii="Arial" w:hAnsi="Arial" w:cs="Arial"/>
          <w:color w:val="E9522B"/>
          <w:kern w:val="0"/>
          <w:sz w:val="48"/>
          <w:szCs w:val="48"/>
          <w:lang w:val="en-CA"/>
          <w14:ligatures w14:val="none"/>
        </w:rPr>
        <w:t xml:space="preserve">Form for </w:t>
      </w:r>
      <w:r w:rsidR="001344D1" w:rsidRPr="18A24F09">
        <w:rPr>
          <w:rFonts w:ascii="Arial" w:hAnsi="Arial" w:cs="Arial"/>
          <w:color w:val="E9522B"/>
          <w:sz w:val="48"/>
          <w:szCs w:val="48"/>
          <w:lang w:val="en-CA"/>
        </w:rPr>
        <w:t>Prequalified</w:t>
      </w:r>
      <w:r w:rsidR="00335A6F" w:rsidRPr="005E7F29">
        <w:rPr>
          <w:rFonts w:ascii="Arial" w:hAnsi="Arial" w:cs="Arial"/>
          <w:color w:val="E9522B"/>
          <w:kern w:val="0"/>
          <w:sz w:val="48"/>
          <w:szCs w:val="48"/>
          <w:lang w:val="en-CA"/>
          <w14:ligatures w14:val="none"/>
        </w:rPr>
        <w:t xml:space="preserve"> Stream Applicants </w:t>
      </w:r>
    </w:p>
    <w:p w14:paraId="519CCE65" w14:textId="14FCD5B5" w:rsidR="002416CE" w:rsidRPr="002416CE" w:rsidRDefault="00681B15" w:rsidP="002416CE">
      <w:pPr>
        <w:tabs>
          <w:tab w:val="left" w:pos="3600"/>
        </w:tabs>
        <w:spacing w:line="192" w:lineRule="auto"/>
        <w:rPr>
          <w:rFonts w:ascii="Arial" w:hAnsi="Arial" w:cs="Arial"/>
          <w:color w:val="0070C0"/>
          <w:sz w:val="72"/>
          <w:szCs w:val="72"/>
          <w:lang w:val="en-CA"/>
        </w:rPr>
      </w:pPr>
      <w:r w:rsidRPr="009B7B2C">
        <w:rPr>
          <w:rFonts w:ascii="Arial" w:hAnsi="Arial" w:cs="Arial"/>
          <w:noProof/>
          <w:color w:val="266BF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CC5F4" wp14:editId="0922983A">
                <wp:simplePos x="0" y="0"/>
                <wp:positionH relativeFrom="margin">
                  <wp:align>left</wp:align>
                </wp:positionH>
                <wp:positionV relativeFrom="paragraph">
                  <wp:posOffset>302408</wp:posOffset>
                </wp:positionV>
                <wp:extent cx="6848151" cy="0"/>
                <wp:effectExtent l="0" t="0" r="0" b="0"/>
                <wp:wrapNone/>
                <wp:docPr id="341799279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15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FAC84B" id="Connecteur droit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3.8pt" to="539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" strokecolor="#e97132 [3205]" strokeweight="1pt">
                <v:stroke joinstyle="miter"/>
                <w10:wrap anchorx="margin"/>
              </v:line>
            </w:pict>
          </mc:Fallback>
        </mc:AlternateContent>
      </w:r>
      <w:r w:rsidR="005B2971" w:rsidRPr="00A61241">
        <w:rPr>
          <w:rFonts w:ascii="Arial" w:hAnsi="Arial" w:cs="Arial"/>
          <w:color w:val="0070C0"/>
          <w:sz w:val="72"/>
          <w:szCs w:val="72"/>
          <w:lang w:val="en-CA"/>
        </w:rPr>
        <w:tab/>
      </w:r>
    </w:p>
    <w:tbl>
      <w:tblPr>
        <w:tblStyle w:val="TableGrid"/>
        <w:tblW w:w="10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340D" w:themeColor="accent2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953"/>
        <w:gridCol w:w="334"/>
      </w:tblGrid>
      <w:tr w:rsidR="002416CE" w:rsidRPr="00E22DCC" w14:paraId="71DB15AC" w14:textId="77777777" w:rsidTr="00157DB1">
        <w:trPr>
          <w:trHeight w:val="533"/>
        </w:trPr>
        <w:tc>
          <w:tcPr>
            <w:tcW w:w="4253" w:type="dxa"/>
            <w:tcBorders>
              <w:top w:val="nil"/>
              <w:bottom w:val="nil"/>
            </w:tcBorders>
          </w:tcPr>
          <w:p w14:paraId="39978470" w14:textId="77777777" w:rsidR="002416CE" w:rsidRPr="002416CE" w:rsidRDefault="002416CE" w:rsidP="008416E5">
            <w:pPr>
              <w:tabs>
                <w:tab w:val="left" w:pos="5812"/>
              </w:tabs>
              <w:spacing w:line="0" w:lineRule="atLeast"/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</w:pPr>
            <w:r w:rsidRPr="002416CE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Title of the Activity: </w:t>
            </w:r>
          </w:p>
          <w:p w14:paraId="6CE5F37E" w14:textId="77777777" w:rsidR="002416CE" w:rsidRPr="002416CE" w:rsidRDefault="002416CE" w:rsidP="008416E5">
            <w:pPr>
              <w:tabs>
                <w:tab w:val="left" w:pos="5812"/>
              </w:tabs>
              <w:spacing w:line="0" w:lineRule="atLeast"/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</w:pPr>
            <w:r w:rsidRPr="002416CE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(The “</w:t>
            </w:r>
            <w:r w:rsidRPr="002416CE">
              <w:rPr>
                <w:rFonts w:ascii="Arial" w:hAnsi="Arial" w:cs="Arial"/>
                <w:b/>
                <w:bCs/>
                <w:color w:val="80340D" w:themeColor="accent2" w:themeShade="80"/>
                <w:sz w:val="18"/>
                <w:szCs w:val="18"/>
                <w:lang w:val="en-CA"/>
              </w:rPr>
              <w:t>Activity</w:t>
            </w:r>
            <w:r w:rsidRPr="002416CE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”)</w:t>
            </w:r>
          </w:p>
          <w:p w14:paraId="11694AF8" w14:textId="6BCE858A" w:rsidR="002416CE" w:rsidRPr="002416CE" w:rsidRDefault="002416CE" w:rsidP="008416E5">
            <w:pPr>
              <w:tabs>
                <w:tab w:val="left" w:pos="5812"/>
              </w:tabs>
              <w:spacing w:line="0" w:lineRule="atLeast"/>
              <w:rPr>
                <w:rFonts w:ascii="Arial" w:eastAsia="Times New Roman" w:hAnsi="Arial" w:cs="Arial"/>
                <w:color w:val="80340D" w:themeColor="accent2" w:themeShade="80"/>
                <w:sz w:val="20"/>
                <w:szCs w:val="20"/>
                <w:lang w:val="en-CA"/>
              </w:rPr>
            </w:pPr>
            <w:r w:rsidRPr="002416CE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                                                          </w:t>
            </w:r>
          </w:p>
        </w:tc>
        <w:tc>
          <w:tcPr>
            <w:tcW w:w="5953" w:type="dxa"/>
            <w:tcBorders>
              <w:top w:val="nil"/>
              <w:bottom w:val="single" w:sz="4" w:space="0" w:color="E97132" w:themeColor="accent2"/>
            </w:tcBorders>
          </w:tcPr>
          <w:p w14:paraId="0F6DD5D4" w14:textId="77777777" w:rsidR="002416CE" w:rsidRPr="009138C1" w:rsidRDefault="002416CE">
            <w:pPr>
              <w:tabs>
                <w:tab w:val="left" w:pos="5812"/>
              </w:tabs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pP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instrText xml:space="preserve"> FORMTEXT </w:instrTex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separate"/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end"/>
            </w:r>
            <w:bookmarkEnd w:id="0"/>
          </w:p>
        </w:tc>
        <w:tc>
          <w:tcPr>
            <w:tcW w:w="334" w:type="dxa"/>
            <w:tcBorders>
              <w:top w:val="nil"/>
              <w:bottom w:val="nil"/>
            </w:tcBorders>
          </w:tcPr>
          <w:p w14:paraId="03B0CF4E" w14:textId="4CBB2C6C" w:rsidR="002416CE" w:rsidRPr="009138C1" w:rsidRDefault="002416CE">
            <w:pPr>
              <w:tabs>
                <w:tab w:val="left" w:pos="5812"/>
              </w:tabs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pPr>
          </w:p>
        </w:tc>
      </w:tr>
      <w:tr w:rsidR="002416CE" w:rsidRPr="00E22DCC" w14:paraId="35827318" w14:textId="77777777" w:rsidTr="00157DB1">
        <w:trPr>
          <w:trHeight w:val="557"/>
        </w:trPr>
        <w:tc>
          <w:tcPr>
            <w:tcW w:w="4253" w:type="dxa"/>
            <w:tcBorders>
              <w:top w:val="nil"/>
              <w:bottom w:val="nil"/>
            </w:tcBorders>
          </w:tcPr>
          <w:p w14:paraId="6B20A2EF" w14:textId="72793936" w:rsidR="002416CE" w:rsidRDefault="002416CE" w:rsidP="008416E5">
            <w:pPr>
              <w:spacing w:line="0" w:lineRule="atLeast"/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</w:pPr>
            <w:r w:rsidRPr="002416CE">
              <w:rPr>
                <w:rFonts w:ascii="Arial" w:hAnsi="Arial" w:cs="Arial"/>
                <w:b/>
                <w:bCs/>
                <w:color w:val="80340D" w:themeColor="accent2" w:themeShade="80"/>
                <w:sz w:val="18"/>
                <w:szCs w:val="18"/>
                <w:lang w:val="en-CA"/>
              </w:rPr>
              <w:t>Applicant Organi</w:t>
            </w:r>
            <w:r w:rsidR="00CA0A52">
              <w:rPr>
                <w:rFonts w:ascii="Arial" w:hAnsi="Arial" w:cs="Arial"/>
                <w:b/>
                <w:bCs/>
                <w:color w:val="80340D" w:themeColor="accent2" w:themeShade="80"/>
                <w:sz w:val="18"/>
                <w:szCs w:val="18"/>
                <w:lang w:val="en-CA"/>
              </w:rPr>
              <w:t>z</w:t>
            </w:r>
            <w:r w:rsidRPr="002416CE">
              <w:rPr>
                <w:rFonts w:ascii="Arial" w:hAnsi="Arial" w:cs="Arial"/>
                <w:b/>
                <w:bCs/>
                <w:color w:val="80340D" w:themeColor="accent2" w:themeShade="80"/>
                <w:sz w:val="18"/>
                <w:szCs w:val="18"/>
                <w:lang w:val="en-CA"/>
              </w:rPr>
              <w:t>ation</w:t>
            </w:r>
            <w:r w:rsidR="00445D70">
              <w:rPr>
                <w:rFonts w:ascii="Arial" w:hAnsi="Arial" w:cs="Arial"/>
                <w:b/>
                <w:bCs/>
                <w:color w:val="80340D" w:themeColor="accent2" w:themeShade="80"/>
                <w:sz w:val="18"/>
                <w:szCs w:val="18"/>
                <w:lang w:val="en-CA"/>
              </w:rPr>
              <w:t xml:space="preserve"> </w:t>
            </w:r>
            <w:r w:rsidR="00445D70" w:rsidRPr="00445D70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(Must be eligible for the </w:t>
            </w:r>
            <w:r w:rsidR="001344D1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Prequalified</w:t>
            </w:r>
            <w:r w:rsidR="00445D70" w:rsidRPr="00445D70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 Stream)</w:t>
            </w:r>
            <w:r w:rsidRPr="00445D70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:</w:t>
            </w:r>
          </w:p>
          <w:p w14:paraId="7CDB4F7B" w14:textId="59ABD32A" w:rsidR="008416E5" w:rsidRPr="002416CE" w:rsidRDefault="008416E5" w:rsidP="008416E5">
            <w:pPr>
              <w:spacing w:line="0" w:lineRule="atLeast"/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</w:pPr>
          </w:p>
        </w:tc>
        <w:tc>
          <w:tcPr>
            <w:tcW w:w="5953" w:type="dxa"/>
            <w:tcBorders>
              <w:top w:val="single" w:sz="4" w:space="0" w:color="E97132" w:themeColor="accent2"/>
              <w:bottom w:val="single" w:sz="4" w:space="0" w:color="E97132" w:themeColor="accent2"/>
            </w:tcBorders>
          </w:tcPr>
          <w:p w14:paraId="04852663" w14:textId="77777777" w:rsidR="002416CE" w:rsidRPr="009138C1" w:rsidRDefault="002416CE" w:rsidP="002416CE">
            <w:pPr>
              <w:tabs>
                <w:tab w:val="left" w:pos="5812"/>
              </w:tabs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pP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instrText xml:space="preserve"> FORMTEXT </w:instrTex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separate"/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end"/>
            </w:r>
            <w:bookmarkEnd w:id="1"/>
          </w:p>
        </w:tc>
        <w:tc>
          <w:tcPr>
            <w:tcW w:w="334" w:type="dxa"/>
            <w:tcBorders>
              <w:top w:val="nil"/>
              <w:bottom w:val="nil"/>
            </w:tcBorders>
          </w:tcPr>
          <w:p w14:paraId="031E4B75" w14:textId="04022D56" w:rsidR="002416CE" w:rsidRPr="009138C1" w:rsidRDefault="002416CE" w:rsidP="002416CE">
            <w:pPr>
              <w:tabs>
                <w:tab w:val="left" w:pos="5812"/>
              </w:tabs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pPr>
          </w:p>
        </w:tc>
      </w:tr>
      <w:tr w:rsidR="002416CE" w:rsidRPr="00E22DCC" w14:paraId="2F889608" w14:textId="77777777" w:rsidTr="00157DB1">
        <w:trPr>
          <w:trHeight w:val="551"/>
        </w:trPr>
        <w:tc>
          <w:tcPr>
            <w:tcW w:w="4253" w:type="dxa"/>
            <w:tcBorders>
              <w:top w:val="nil"/>
              <w:bottom w:val="nil"/>
            </w:tcBorders>
          </w:tcPr>
          <w:p w14:paraId="6B586642" w14:textId="096096E7" w:rsidR="00F73644" w:rsidRPr="008416E5" w:rsidRDefault="00C1770A" w:rsidP="008416E5">
            <w:pPr>
              <w:spacing w:line="0" w:lineRule="atLeast"/>
              <w:rPr>
                <w:rFonts w:ascii="Arial" w:hAnsi="Arial" w:cs="Arial"/>
                <w:b/>
                <w:bCs/>
                <w:color w:val="80340D" w:themeColor="accent2" w:themeShade="80"/>
                <w:sz w:val="18"/>
                <w:szCs w:val="18"/>
                <w:lang w:val="en-CA"/>
              </w:rPr>
            </w:pPr>
            <w:r w:rsidRPr="001E9567">
              <w:rPr>
                <w:rFonts w:ascii="Arial" w:hAnsi="Arial" w:cs="Arial"/>
                <w:b/>
                <w:bCs/>
                <w:color w:val="80340D" w:themeColor="accent2" w:themeShade="80"/>
                <w:sz w:val="18"/>
                <w:szCs w:val="18"/>
                <w:lang w:val="en-CA"/>
              </w:rPr>
              <w:t xml:space="preserve">Expert </w:t>
            </w:r>
            <w:r w:rsidR="216BAE3C" w:rsidRPr="001E9567">
              <w:rPr>
                <w:rFonts w:ascii="Arial" w:hAnsi="Arial" w:cs="Arial"/>
                <w:b/>
                <w:bCs/>
                <w:color w:val="80340D" w:themeColor="accent2" w:themeShade="80"/>
                <w:sz w:val="18"/>
                <w:szCs w:val="18"/>
                <w:lang w:val="en-CA"/>
              </w:rPr>
              <w:t>Organi</w:t>
            </w:r>
            <w:r w:rsidR="00CA0A52" w:rsidRPr="001E9567">
              <w:rPr>
                <w:rFonts w:ascii="Arial" w:hAnsi="Arial" w:cs="Arial"/>
                <w:b/>
                <w:bCs/>
                <w:color w:val="80340D" w:themeColor="accent2" w:themeShade="80"/>
                <w:sz w:val="18"/>
                <w:szCs w:val="18"/>
                <w:lang w:val="en-CA"/>
              </w:rPr>
              <w:t>z</w:t>
            </w:r>
            <w:r w:rsidR="216BAE3C" w:rsidRPr="001E9567">
              <w:rPr>
                <w:rFonts w:ascii="Arial" w:hAnsi="Arial" w:cs="Arial"/>
                <w:b/>
                <w:bCs/>
                <w:color w:val="80340D" w:themeColor="accent2" w:themeShade="80"/>
                <w:sz w:val="18"/>
                <w:szCs w:val="18"/>
                <w:lang w:val="en-CA"/>
              </w:rPr>
              <w:t>ation</w:t>
            </w:r>
            <w:r w:rsidR="2360A308" w:rsidRPr="001E9567">
              <w:rPr>
                <w:rFonts w:ascii="Arial" w:hAnsi="Arial" w:cs="Arial"/>
                <w:b/>
                <w:bCs/>
                <w:color w:val="80340D" w:themeColor="accent2" w:themeShade="80"/>
                <w:sz w:val="18"/>
                <w:szCs w:val="18"/>
                <w:lang w:val="en-CA"/>
              </w:rPr>
              <w:t xml:space="preserve"> </w:t>
            </w:r>
            <w:r w:rsidR="2360A308" w:rsidRPr="001E9567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(</w:t>
            </w:r>
            <w:r w:rsidR="00FF7288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T</w:t>
            </w:r>
            <w:r w:rsidR="2360A308" w:rsidRPr="001E9567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he organi</w:t>
            </w:r>
            <w:r w:rsidR="00CA0A52" w:rsidRPr="001E9567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z</w:t>
            </w:r>
            <w:r w:rsidR="2360A308" w:rsidRPr="001E9567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ation partnering with the Applicant Organi</w:t>
            </w:r>
            <w:r w:rsidR="00CA0A52" w:rsidRPr="001E9567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z</w:t>
            </w:r>
            <w:r w:rsidR="2360A308" w:rsidRPr="001E9567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ation to </w:t>
            </w:r>
            <w:r w:rsidR="001965C8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design and/or </w:t>
            </w:r>
            <w:r w:rsidR="2360A308" w:rsidRPr="001E9567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deliver the Activity</w:t>
            </w:r>
            <w:r w:rsidR="2360A308" w:rsidRPr="001E9567">
              <w:rPr>
                <w:rFonts w:ascii="Arial" w:hAnsi="Arial" w:cs="Arial"/>
                <w:b/>
                <w:bCs/>
                <w:color w:val="80340D" w:themeColor="accent2" w:themeShade="80"/>
                <w:sz w:val="18"/>
                <w:szCs w:val="18"/>
                <w:lang w:val="en-CA"/>
              </w:rPr>
              <w:t>)</w:t>
            </w:r>
            <w:r w:rsidR="216BAE3C" w:rsidRPr="001E9567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:</w:t>
            </w:r>
          </w:p>
        </w:tc>
        <w:tc>
          <w:tcPr>
            <w:tcW w:w="5953" w:type="dxa"/>
            <w:tcBorders>
              <w:top w:val="single" w:sz="4" w:space="0" w:color="E97132" w:themeColor="accent2"/>
              <w:bottom w:val="single" w:sz="4" w:space="0" w:color="E97132" w:themeColor="accent2"/>
            </w:tcBorders>
          </w:tcPr>
          <w:p w14:paraId="3957E870" w14:textId="51FA9396" w:rsidR="002416CE" w:rsidRPr="009138C1" w:rsidRDefault="002416CE" w:rsidP="002416CE">
            <w:pPr>
              <w:tabs>
                <w:tab w:val="left" w:pos="5812"/>
              </w:tabs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pP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instrText xml:space="preserve"> FORMTEXT </w:instrTex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separate"/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334" w:type="dxa"/>
            <w:tcBorders>
              <w:top w:val="nil"/>
              <w:bottom w:val="nil"/>
            </w:tcBorders>
          </w:tcPr>
          <w:p w14:paraId="7C7CF144" w14:textId="77777777" w:rsidR="002416CE" w:rsidRPr="009138C1" w:rsidRDefault="002416CE" w:rsidP="002416CE">
            <w:pPr>
              <w:tabs>
                <w:tab w:val="left" w:pos="5812"/>
              </w:tabs>
              <w:rPr>
                <w:rFonts w:ascii="Arial" w:hAnsi="Arial" w:cs="Arial"/>
                <w:color w:val="6E200B"/>
                <w:sz w:val="20"/>
                <w:szCs w:val="20"/>
                <w:lang w:val="en-CA"/>
              </w:rPr>
            </w:pPr>
          </w:p>
        </w:tc>
      </w:tr>
    </w:tbl>
    <w:p w14:paraId="1260D80F" w14:textId="77777777" w:rsidR="00C52FBF" w:rsidRDefault="00C52FBF" w:rsidP="00D837D9">
      <w:pPr>
        <w:spacing w:line="240" w:lineRule="auto"/>
        <w:rPr>
          <w:rFonts w:ascii="Arial" w:hAnsi="Arial" w:cs="Arial"/>
          <w:sz w:val="18"/>
          <w:szCs w:val="18"/>
          <w:lang w:val="en-CA"/>
        </w:rPr>
      </w:pPr>
    </w:p>
    <w:p w14:paraId="661CE0A6" w14:textId="2F94CADF" w:rsidR="00D837D9" w:rsidRPr="002416CE" w:rsidRDefault="00D837D9" w:rsidP="00D837D9">
      <w:pPr>
        <w:spacing w:line="240" w:lineRule="auto"/>
        <w:rPr>
          <w:rFonts w:ascii="Arial" w:hAnsi="Arial" w:cs="Arial"/>
          <w:color w:val="80340D" w:themeColor="accent2" w:themeShade="80"/>
          <w:sz w:val="18"/>
          <w:szCs w:val="18"/>
          <w:lang w:val="en-CA"/>
        </w:rPr>
      </w:pPr>
      <w:r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The </w:t>
      </w:r>
      <w:r w:rsidR="00335A6F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Applicant </w:t>
      </w:r>
      <w:r w:rsidR="00CA0A52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Organization</w:t>
      </w:r>
      <w:r w:rsidR="00335A6F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and the </w:t>
      </w:r>
      <w:r w:rsidR="00C1770A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Expert </w:t>
      </w:r>
      <w:r w:rsidR="00CA0A52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Organization</w:t>
      </w:r>
      <w:r w:rsidR="001101B0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jointly</w:t>
      </w:r>
      <w:r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</w:t>
      </w:r>
      <w:r w:rsidR="00335A6F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declare</w:t>
      </w:r>
      <w:r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that:</w:t>
      </w:r>
    </w:p>
    <w:p w14:paraId="57A973D4" w14:textId="19C04684" w:rsidR="7DC463C3" w:rsidRPr="0069688C" w:rsidRDefault="7DC463C3" w:rsidP="001E9567">
      <w:pPr>
        <w:pStyle w:val="ListParagraph"/>
        <w:numPr>
          <w:ilvl w:val="0"/>
          <w:numId w:val="5"/>
        </w:numPr>
        <w:spacing w:before="240" w:line="240" w:lineRule="auto"/>
        <w:contextualSpacing w:val="0"/>
        <w:rPr>
          <w:rFonts w:ascii="Arial" w:hAnsi="Arial" w:cs="Arial"/>
          <w:color w:val="80340D" w:themeColor="accent2" w:themeShade="80"/>
          <w:sz w:val="18"/>
          <w:szCs w:val="18"/>
          <w:lang w:val="en-CA"/>
        </w:rPr>
      </w:pPr>
      <w:r w:rsidRPr="0069688C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The Expert Organization is providing </w:t>
      </w:r>
      <w:r w:rsidR="0027334B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specific </w:t>
      </w:r>
      <w:r w:rsidRPr="0069688C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expertise to the Applicant Organization </w:t>
      </w:r>
      <w:r w:rsidR="0027334B" w:rsidRPr="0027334B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that is essential to the design and/or delivery of the activity.</w:t>
      </w:r>
    </w:p>
    <w:p w14:paraId="7BF93003" w14:textId="675B9221" w:rsidR="00121E28" w:rsidRDefault="00121E28" w:rsidP="001E9567">
      <w:pPr>
        <w:pStyle w:val="ListParagraph"/>
        <w:numPr>
          <w:ilvl w:val="0"/>
          <w:numId w:val="5"/>
        </w:numPr>
        <w:spacing w:before="240" w:line="240" w:lineRule="auto"/>
        <w:contextualSpacing w:val="0"/>
        <w:rPr>
          <w:rFonts w:ascii="Arial" w:hAnsi="Arial" w:cs="Arial"/>
          <w:color w:val="80340D" w:themeColor="accent2" w:themeShade="80"/>
          <w:sz w:val="18"/>
          <w:szCs w:val="18"/>
          <w:lang w:val="en-CA"/>
        </w:rPr>
      </w:pPr>
      <w:r w:rsidRPr="0069688C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The</w:t>
      </w:r>
      <w:r w:rsidR="672A98E0" w:rsidRPr="0069688C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Applicant Organization and the Expert Organization</w:t>
      </w:r>
      <w:r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have </w:t>
      </w:r>
      <w:proofErr w:type="gramStart"/>
      <w:r w:rsidR="0DD65F8F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entered</w:t>
      </w:r>
      <w:r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</w:t>
      </w:r>
      <w:r w:rsidR="50763271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into</w:t>
      </w:r>
      <w:proofErr w:type="gramEnd"/>
      <w:r w:rsidR="50763271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</w:t>
      </w:r>
      <w:r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a</w:t>
      </w:r>
      <w:r w:rsidR="10DB7AAD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collaboration </w:t>
      </w:r>
      <w:r w:rsidR="00261620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for the purposes of</w:t>
      </w:r>
      <w:r w:rsidR="30E720C7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</w:t>
      </w:r>
      <w:r w:rsidR="4E803CD7" w:rsidRPr="0069688C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designing and/or</w:t>
      </w:r>
      <w:r w:rsidR="4E803CD7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</w:t>
      </w:r>
      <w:r w:rsidR="00261620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delivering the</w:t>
      </w:r>
      <w:r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Activity</w:t>
      </w:r>
      <w:r w:rsidR="0069688C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.</w:t>
      </w:r>
    </w:p>
    <w:p w14:paraId="53468C87" w14:textId="45B59052" w:rsidR="00167F1E" w:rsidRDefault="0079578E" w:rsidP="001E9567">
      <w:pPr>
        <w:pStyle w:val="ListParagraph"/>
        <w:numPr>
          <w:ilvl w:val="0"/>
          <w:numId w:val="5"/>
        </w:numPr>
        <w:spacing w:before="240" w:line="240" w:lineRule="auto"/>
        <w:contextualSpacing w:val="0"/>
        <w:rPr>
          <w:rFonts w:ascii="Arial" w:hAnsi="Arial" w:cs="Arial"/>
          <w:color w:val="80340D" w:themeColor="accent2" w:themeShade="80"/>
          <w:sz w:val="18"/>
          <w:szCs w:val="18"/>
          <w:lang w:val="en-CA"/>
        </w:rPr>
      </w:pPr>
      <w:r w:rsidRPr="002416CE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The </w:t>
      </w:r>
      <w:r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Expert Organization</w:t>
      </w:r>
      <w:r w:rsidRPr="002416CE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is </w:t>
      </w:r>
      <w:r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expected</w:t>
      </w:r>
      <w:r w:rsidRPr="002416CE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to receive </w:t>
      </w:r>
      <w:r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$</w:t>
      </w:r>
      <w:r w:rsidRPr="009B40D6">
        <w:rPr>
          <w:rFonts w:ascii="Arial" w:eastAsia="Times New Roman" w:hAnsi="Arial" w:cs="Arial"/>
          <w:color w:val="6E200B"/>
          <w:sz w:val="20"/>
          <w:szCs w:val="20"/>
          <w:u w:val="single"/>
          <w:lang w:val="en-CA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B40D6">
        <w:rPr>
          <w:rFonts w:ascii="Arial" w:eastAsia="Times New Roman" w:hAnsi="Arial" w:cs="Arial"/>
          <w:color w:val="6E200B"/>
          <w:sz w:val="20"/>
          <w:szCs w:val="20"/>
          <w:u w:val="single"/>
          <w:lang w:val="en-CA"/>
        </w:rPr>
        <w:instrText xml:space="preserve"> FORMTEXT </w:instrText>
      </w:r>
      <w:r w:rsidRPr="009B40D6">
        <w:rPr>
          <w:rFonts w:ascii="Arial" w:eastAsia="Times New Roman" w:hAnsi="Arial" w:cs="Arial"/>
          <w:color w:val="6E200B"/>
          <w:sz w:val="20"/>
          <w:szCs w:val="20"/>
          <w:u w:val="single"/>
          <w:lang w:val="en-CA"/>
        </w:rPr>
      </w:r>
      <w:r w:rsidRPr="009B40D6">
        <w:rPr>
          <w:rFonts w:ascii="Arial" w:eastAsia="Times New Roman" w:hAnsi="Arial" w:cs="Arial"/>
          <w:color w:val="6E200B"/>
          <w:sz w:val="20"/>
          <w:szCs w:val="20"/>
          <w:u w:val="single"/>
          <w:lang w:val="en-CA"/>
        </w:rPr>
        <w:fldChar w:fldCharType="separate"/>
      </w:r>
      <w:r w:rsidRPr="009B40D6">
        <w:rPr>
          <w:rFonts w:ascii="Arial" w:eastAsia="Times New Roman" w:hAnsi="Arial" w:cs="Arial"/>
          <w:noProof/>
          <w:color w:val="6E200B"/>
          <w:sz w:val="20"/>
          <w:szCs w:val="20"/>
          <w:u w:val="single"/>
          <w:lang w:val="en-CA"/>
        </w:rPr>
        <w:t> </w:t>
      </w:r>
      <w:r w:rsidRPr="009B40D6">
        <w:rPr>
          <w:rFonts w:ascii="Arial" w:eastAsia="Times New Roman" w:hAnsi="Arial" w:cs="Arial"/>
          <w:noProof/>
          <w:color w:val="6E200B"/>
          <w:sz w:val="20"/>
          <w:szCs w:val="20"/>
          <w:u w:val="single"/>
          <w:lang w:val="en-CA"/>
        </w:rPr>
        <w:t> </w:t>
      </w:r>
      <w:r w:rsidRPr="009B40D6">
        <w:rPr>
          <w:rFonts w:ascii="Arial" w:eastAsia="Times New Roman" w:hAnsi="Arial" w:cs="Arial"/>
          <w:noProof/>
          <w:color w:val="6E200B"/>
          <w:sz w:val="20"/>
          <w:szCs w:val="20"/>
          <w:u w:val="single"/>
          <w:lang w:val="en-CA"/>
        </w:rPr>
        <w:t> </w:t>
      </w:r>
      <w:r w:rsidRPr="009B40D6">
        <w:rPr>
          <w:rFonts w:ascii="Arial" w:eastAsia="Times New Roman" w:hAnsi="Arial" w:cs="Arial"/>
          <w:noProof/>
          <w:color w:val="6E200B"/>
          <w:sz w:val="20"/>
          <w:szCs w:val="20"/>
          <w:u w:val="single"/>
          <w:lang w:val="en-CA"/>
        </w:rPr>
        <w:t> </w:t>
      </w:r>
      <w:r w:rsidRPr="009B40D6">
        <w:rPr>
          <w:rFonts w:ascii="Arial" w:eastAsia="Times New Roman" w:hAnsi="Arial" w:cs="Arial"/>
          <w:noProof/>
          <w:color w:val="6E200B"/>
          <w:sz w:val="20"/>
          <w:szCs w:val="20"/>
          <w:u w:val="single"/>
          <w:lang w:val="en-CA"/>
        </w:rPr>
        <w:t> </w:t>
      </w:r>
      <w:r w:rsidRPr="009B40D6">
        <w:rPr>
          <w:rFonts w:ascii="Arial" w:eastAsia="Times New Roman" w:hAnsi="Arial" w:cs="Arial"/>
          <w:color w:val="6E200B"/>
          <w:sz w:val="20"/>
          <w:szCs w:val="20"/>
          <w:u w:val="single"/>
          <w:lang w:val="en-CA"/>
        </w:rPr>
        <w:fldChar w:fldCharType="end"/>
      </w:r>
      <w:r w:rsidR="00722DC2">
        <w:rPr>
          <w:rFonts w:ascii="Arial" w:eastAsia="Times New Roman" w:hAnsi="Arial" w:cs="Arial"/>
          <w:color w:val="6E200B"/>
          <w:sz w:val="20"/>
          <w:szCs w:val="20"/>
          <w:u w:val="single"/>
          <w:lang w:val="en-CA"/>
        </w:rPr>
        <w:t xml:space="preserve"> </w:t>
      </w:r>
      <w:r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(CAD)</w:t>
      </w:r>
      <w:r w:rsidRPr="002416CE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</w:t>
      </w:r>
      <w:r w:rsidR="003C601F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as compensation for</w:t>
      </w:r>
      <w:r w:rsidR="003C601F" w:rsidRPr="001E9567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</w:t>
      </w:r>
      <w:r w:rsidR="003C601F" w:rsidRPr="00204605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eligible </w:t>
      </w:r>
      <w:r w:rsidR="00722DC2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costs</w:t>
      </w:r>
      <w:r w:rsidR="005061B2">
        <w:rPr>
          <w:rStyle w:val="FootnoteReference"/>
          <w:rFonts w:ascii="Arial" w:hAnsi="Arial" w:cs="Arial"/>
          <w:color w:val="80340D" w:themeColor="accent2" w:themeShade="80"/>
          <w:sz w:val="18"/>
          <w:szCs w:val="18"/>
          <w:lang w:val="en-CA"/>
        </w:rPr>
        <w:footnoteReference w:id="1"/>
      </w:r>
      <w:r w:rsidR="00722DC2" w:rsidRPr="00204605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</w:t>
      </w:r>
      <w:r w:rsidR="003C601F" w:rsidRPr="00204605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associated with the Expert Organization’s contribution to the design and/or delivery of the Activity.</w:t>
      </w:r>
    </w:p>
    <w:p w14:paraId="77173EA3" w14:textId="616E74C0" w:rsidR="00204605" w:rsidRPr="0079578E" w:rsidRDefault="00167F1E" w:rsidP="001E9567">
      <w:pPr>
        <w:pStyle w:val="ListParagraph"/>
        <w:numPr>
          <w:ilvl w:val="0"/>
          <w:numId w:val="5"/>
        </w:numPr>
        <w:spacing w:before="240" w:line="240" w:lineRule="auto"/>
        <w:contextualSpacing w:val="0"/>
        <w:rPr>
          <w:rFonts w:ascii="Arial" w:hAnsi="Arial" w:cs="Arial"/>
          <w:color w:val="80340D" w:themeColor="accent2" w:themeShade="80"/>
          <w:sz w:val="18"/>
          <w:szCs w:val="18"/>
          <w:lang w:val="en-CA"/>
        </w:rPr>
      </w:pPr>
      <w:r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The Applicant Organization is requesting additional funding in the amount of $</w:t>
      </w:r>
      <w:r w:rsidRPr="009B40D6">
        <w:rPr>
          <w:rFonts w:ascii="Arial" w:eastAsia="Times New Roman" w:hAnsi="Arial" w:cs="Arial"/>
          <w:color w:val="6E200B"/>
          <w:sz w:val="20"/>
          <w:szCs w:val="20"/>
          <w:u w:val="single"/>
          <w:lang w:val="en-CA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B40D6">
        <w:rPr>
          <w:rFonts w:ascii="Arial" w:eastAsia="Times New Roman" w:hAnsi="Arial" w:cs="Arial"/>
          <w:color w:val="6E200B"/>
          <w:sz w:val="20"/>
          <w:szCs w:val="20"/>
          <w:u w:val="single"/>
          <w:lang w:val="en-CA"/>
        </w:rPr>
        <w:instrText xml:space="preserve"> FORMTEXT </w:instrText>
      </w:r>
      <w:r w:rsidRPr="009B40D6">
        <w:rPr>
          <w:rFonts w:ascii="Arial" w:eastAsia="Times New Roman" w:hAnsi="Arial" w:cs="Arial"/>
          <w:color w:val="6E200B"/>
          <w:sz w:val="20"/>
          <w:szCs w:val="20"/>
          <w:u w:val="single"/>
          <w:lang w:val="en-CA"/>
        </w:rPr>
      </w:r>
      <w:r w:rsidRPr="009B40D6">
        <w:rPr>
          <w:rFonts w:ascii="Arial" w:eastAsia="Times New Roman" w:hAnsi="Arial" w:cs="Arial"/>
          <w:color w:val="6E200B"/>
          <w:sz w:val="20"/>
          <w:szCs w:val="20"/>
          <w:u w:val="single"/>
          <w:lang w:val="en-CA"/>
        </w:rPr>
        <w:fldChar w:fldCharType="separate"/>
      </w:r>
      <w:r w:rsidRPr="009B40D6">
        <w:rPr>
          <w:rFonts w:ascii="Arial" w:eastAsia="Times New Roman" w:hAnsi="Arial" w:cs="Arial"/>
          <w:noProof/>
          <w:color w:val="6E200B"/>
          <w:sz w:val="20"/>
          <w:szCs w:val="20"/>
          <w:u w:val="single"/>
          <w:lang w:val="en-CA"/>
        </w:rPr>
        <w:t> </w:t>
      </w:r>
      <w:r w:rsidRPr="009B40D6">
        <w:rPr>
          <w:rFonts w:ascii="Arial" w:eastAsia="Times New Roman" w:hAnsi="Arial" w:cs="Arial"/>
          <w:noProof/>
          <w:color w:val="6E200B"/>
          <w:sz w:val="20"/>
          <w:szCs w:val="20"/>
          <w:u w:val="single"/>
          <w:lang w:val="en-CA"/>
        </w:rPr>
        <w:t> </w:t>
      </w:r>
      <w:r w:rsidRPr="009B40D6">
        <w:rPr>
          <w:rFonts w:ascii="Arial" w:eastAsia="Times New Roman" w:hAnsi="Arial" w:cs="Arial"/>
          <w:noProof/>
          <w:color w:val="6E200B"/>
          <w:sz w:val="20"/>
          <w:szCs w:val="20"/>
          <w:u w:val="single"/>
          <w:lang w:val="en-CA"/>
        </w:rPr>
        <w:t> </w:t>
      </w:r>
      <w:r w:rsidRPr="009B40D6">
        <w:rPr>
          <w:rFonts w:ascii="Arial" w:eastAsia="Times New Roman" w:hAnsi="Arial" w:cs="Arial"/>
          <w:noProof/>
          <w:color w:val="6E200B"/>
          <w:sz w:val="20"/>
          <w:szCs w:val="20"/>
          <w:u w:val="single"/>
          <w:lang w:val="en-CA"/>
        </w:rPr>
        <w:t> </w:t>
      </w:r>
      <w:r w:rsidRPr="009B40D6">
        <w:rPr>
          <w:rFonts w:ascii="Arial" w:eastAsia="Times New Roman" w:hAnsi="Arial" w:cs="Arial"/>
          <w:noProof/>
          <w:color w:val="6E200B"/>
          <w:sz w:val="20"/>
          <w:szCs w:val="20"/>
          <w:u w:val="single"/>
          <w:lang w:val="en-CA"/>
        </w:rPr>
        <w:t> </w:t>
      </w:r>
      <w:r w:rsidRPr="009B40D6">
        <w:rPr>
          <w:rFonts w:ascii="Arial" w:eastAsia="Times New Roman" w:hAnsi="Arial" w:cs="Arial"/>
          <w:color w:val="6E200B"/>
          <w:sz w:val="20"/>
          <w:szCs w:val="20"/>
          <w:u w:val="single"/>
          <w:lang w:val="en-CA"/>
        </w:rPr>
        <w:fldChar w:fldCharType="end"/>
      </w:r>
      <w:r w:rsidR="00722DC2">
        <w:rPr>
          <w:rFonts w:ascii="Arial" w:hAnsi="Arial" w:cs="Arial"/>
          <w:color w:val="80340D" w:themeColor="accent2" w:themeShade="80"/>
          <w:sz w:val="18"/>
          <w:szCs w:val="18"/>
          <w:u w:val="single"/>
          <w:lang w:val="en-CA"/>
        </w:rPr>
        <w:t xml:space="preserve"> </w:t>
      </w:r>
      <w:r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(CAD)</w:t>
      </w:r>
      <w:r w:rsidRPr="002416CE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</w:t>
      </w:r>
      <w:r w:rsidR="00AF0654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for the Activity, to support the partnership with the Expert Organization</w:t>
      </w:r>
      <w:r w:rsidR="004B65DC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.</w:t>
      </w:r>
    </w:p>
    <w:p w14:paraId="1EAFCF4D" w14:textId="7940747F" w:rsidR="0053143C" w:rsidRPr="00204605" w:rsidRDefault="00D837D9" w:rsidP="00BE1FDA">
      <w:pPr>
        <w:spacing w:before="240" w:line="240" w:lineRule="auto"/>
        <w:rPr>
          <w:rFonts w:ascii="Arial" w:hAnsi="Arial" w:cs="Arial"/>
          <w:color w:val="80340D" w:themeColor="accent2" w:themeShade="80"/>
          <w:sz w:val="18"/>
          <w:szCs w:val="18"/>
          <w:lang w:val="en-CA"/>
        </w:rPr>
      </w:pPr>
      <w:r w:rsidRPr="00204605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The </w:t>
      </w:r>
      <w:r w:rsidR="00335A6F" w:rsidRPr="00204605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Applicant </w:t>
      </w:r>
      <w:r w:rsidR="00CA0A52" w:rsidRPr="00204605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Organization</w:t>
      </w:r>
      <w:r w:rsidRPr="00204605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acknowledges that Telefilm Canada is relying on this Declaration to </w:t>
      </w:r>
      <w:r w:rsidR="00061289" w:rsidRPr="00204605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assess whether the Activity is eligible for additional </w:t>
      </w:r>
      <w:r w:rsidR="00722DC2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funding</w:t>
      </w:r>
      <w:r w:rsidRPr="00204605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. </w:t>
      </w:r>
      <w:r w:rsidR="0053143C" w:rsidRPr="00204605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Each signatory </w:t>
      </w:r>
      <w:r w:rsidR="60B804E2" w:rsidRPr="00157DB1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below</w:t>
      </w:r>
      <w:r w:rsidR="60B804E2" w:rsidRPr="005B7F8F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 </w:t>
      </w:r>
      <w:r w:rsidR="0053143C" w:rsidRPr="00204605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 xml:space="preserve">represents that they are duly authorized to sign on behalf of their respective </w:t>
      </w:r>
      <w:r w:rsidR="00CA0A52" w:rsidRPr="00204605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organization</w:t>
      </w:r>
      <w:r w:rsidR="0053143C" w:rsidRPr="00204605">
        <w:rPr>
          <w:rFonts w:ascii="Arial" w:hAnsi="Arial" w:cs="Arial"/>
          <w:color w:val="80340D" w:themeColor="accent2" w:themeShade="80"/>
          <w:sz w:val="18"/>
          <w:szCs w:val="18"/>
          <w:lang w:val="en-CA"/>
        </w:rPr>
        <w:t>.</w:t>
      </w:r>
    </w:p>
    <w:p w14:paraId="064B89DE" w14:textId="77777777" w:rsidR="003A108B" w:rsidRPr="002416CE" w:rsidRDefault="003A108B" w:rsidP="00D837D9">
      <w:pPr>
        <w:spacing w:before="240" w:line="240" w:lineRule="auto"/>
        <w:rPr>
          <w:rFonts w:ascii="Arial" w:hAnsi="Arial" w:cs="Arial"/>
          <w:color w:val="80340D" w:themeColor="accent2" w:themeShade="80"/>
          <w:sz w:val="18"/>
          <w:szCs w:val="18"/>
          <w:lang w:val="en-CA"/>
        </w:rPr>
      </w:pPr>
    </w:p>
    <w:tbl>
      <w:tblPr>
        <w:tblStyle w:val="TableGrid"/>
        <w:tblW w:w="10768" w:type="dxa"/>
        <w:tblBorders>
          <w:top w:val="single" w:sz="4" w:space="0" w:color="E97132" w:themeColor="accent2"/>
          <w:left w:val="none" w:sz="0" w:space="0" w:color="auto"/>
          <w:bottom w:val="single" w:sz="4" w:space="0" w:color="E97132" w:themeColor="accent2"/>
          <w:right w:val="none" w:sz="0" w:space="0" w:color="auto"/>
          <w:insideH w:val="single" w:sz="4" w:space="0" w:color="E97132" w:themeColor="accent2"/>
          <w:insideV w:val="single" w:sz="4" w:space="0" w:color="E97132" w:themeColor="accent2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3123"/>
        <w:gridCol w:w="2552"/>
        <w:gridCol w:w="2971"/>
      </w:tblGrid>
      <w:tr w:rsidR="00061289" w:rsidRPr="00E22DCC" w14:paraId="54932C43" w14:textId="77777777" w:rsidTr="001E9567">
        <w:trPr>
          <w:trHeight w:val="568"/>
        </w:trPr>
        <w:tc>
          <w:tcPr>
            <w:tcW w:w="2122" w:type="dxa"/>
            <w:tcBorders>
              <w:top w:val="nil"/>
              <w:right w:val="nil"/>
            </w:tcBorders>
          </w:tcPr>
          <w:p w14:paraId="12AFD3A8" w14:textId="77777777" w:rsidR="00061289" w:rsidRPr="002416CE" w:rsidRDefault="00061289" w:rsidP="00061289">
            <w:pPr>
              <w:spacing w:line="360" w:lineRule="auto"/>
              <w:jc w:val="both"/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</w:pPr>
            <w:r w:rsidRPr="002416CE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Signature: </w:t>
            </w:r>
          </w:p>
          <w:p w14:paraId="2107A50E" w14:textId="77777777" w:rsidR="00061289" w:rsidRPr="002416CE" w:rsidRDefault="00061289" w:rsidP="00061289">
            <w:pPr>
              <w:tabs>
                <w:tab w:val="left" w:pos="5812"/>
              </w:tabs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</w:pPr>
          </w:p>
        </w:tc>
        <w:tc>
          <w:tcPr>
            <w:tcW w:w="3123" w:type="dxa"/>
            <w:tcBorders>
              <w:top w:val="nil"/>
              <w:left w:val="nil"/>
              <w:right w:val="nil"/>
            </w:tcBorders>
          </w:tcPr>
          <w:p w14:paraId="3D53D9F6" w14:textId="7E577D8A" w:rsidR="00061289" w:rsidRPr="009138C1" w:rsidRDefault="00061289" w:rsidP="00061289">
            <w:pPr>
              <w:tabs>
                <w:tab w:val="left" w:pos="5812"/>
              </w:tabs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pP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instrText xml:space="preserve"> FORMTEXT </w:instrTex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separate"/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14:paraId="54DD7DF8" w14:textId="7D780918" w:rsidR="00061289" w:rsidRPr="002416CE" w:rsidRDefault="00061289" w:rsidP="00C1770A">
            <w:pPr>
              <w:spacing w:line="360" w:lineRule="auto"/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</w:pPr>
            <w:r w:rsidRPr="002416CE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Signature: </w:t>
            </w:r>
          </w:p>
        </w:tc>
        <w:tc>
          <w:tcPr>
            <w:tcW w:w="2971" w:type="dxa"/>
            <w:tcBorders>
              <w:top w:val="nil"/>
              <w:left w:val="nil"/>
            </w:tcBorders>
          </w:tcPr>
          <w:p w14:paraId="5036777F" w14:textId="0101E891" w:rsidR="00061289" w:rsidRPr="009138C1" w:rsidRDefault="00061289" w:rsidP="00061289">
            <w:pPr>
              <w:tabs>
                <w:tab w:val="left" w:pos="5812"/>
              </w:tabs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pP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instrText xml:space="preserve"> FORMTEXT </w:instrTex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separate"/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end"/>
            </w:r>
          </w:p>
        </w:tc>
      </w:tr>
      <w:tr w:rsidR="00061289" w:rsidRPr="00E22DCC" w14:paraId="5E7CEF86" w14:textId="77777777" w:rsidTr="001E9567">
        <w:trPr>
          <w:trHeight w:val="568"/>
        </w:trPr>
        <w:tc>
          <w:tcPr>
            <w:tcW w:w="2122" w:type="dxa"/>
            <w:tcBorders>
              <w:top w:val="nil"/>
              <w:right w:val="nil"/>
            </w:tcBorders>
          </w:tcPr>
          <w:p w14:paraId="0C426B56" w14:textId="23D465DA" w:rsidR="00061289" w:rsidRPr="002416CE" w:rsidRDefault="00061289" w:rsidP="00061289">
            <w:pPr>
              <w:tabs>
                <w:tab w:val="left" w:pos="5812"/>
              </w:tabs>
              <w:rPr>
                <w:rFonts w:ascii="Arial" w:eastAsia="Times New Roman" w:hAnsi="Arial" w:cs="Arial"/>
                <w:color w:val="80340D" w:themeColor="accent2" w:themeShade="80"/>
                <w:sz w:val="20"/>
                <w:szCs w:val="20"/>
                <w:lang w:val="en-CA"/>
              </w:rPr>
            </w:pPr>
            <w:r w:rsidRPr="002416CE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Applica</w:t>
            </w:r>
            <w:r w:rsidR="00261620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nt</w:t>
            </w:r>
            <w:r w:rsidRPr="002416CE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 </w:t>
            </w:r>
            <w:r w:rsidR="00CA0A52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Organization</w:t>
            </w:r>
            <w:r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:</w:t>
            </w:r>
            <w:r w:rsidRPr="002416CE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                                                          </w:t>
            </w:r>
          </w:p>
        </w:tc>
        <w:tc>
          <w:tcPr>
            <w:tcW w:w="3123" w:type="dxa"/>
            <w:tcBorders>
              <w:top w:val="nil"/>
              <w:left w:val="nil"/>
              <w:right w:val="nil"/>
            </w:tcBorders>
          </w:tcPr>
          <w:p w14:paraId="6B1C70D8" w14:textId="77777777" w:rsidR="00061289" w:rsidRPr="009138C1" w:rsidRDefault="00061289" w:rsidP="00061289">
            <w:pPr>
              <w:tabs>
                <w:tab w:val="left" w:pos="5812"/>
              </w:tabs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pP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instrText xml:space="preserve"> FORMTEXT </w:instrTex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separate"/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14:paraId="42D7A739" w14:textId="241E866F" w:rsidR="00061289" w:rsidRPr="002416CE" w:rsidRDefault="00C1770A" w:rsidP="00C1770A">
            <w:pPr>
              <w:spacing w:line="360" w:lineRule="auto"/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</w:pPr>
            <w:r w:rsidRPr="001E9567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Expert </w:t>
            </w:r>
            <w:r w:rsidR="00CA0A52" w:rsidRPr="001E9567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Organization</w:t>
            </w:r>
            <w:r w:rsidR="00061289" w:rsidRPr="001E9567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: </w:t>
            </w:r>
          </w:p>
        </w:tc>
        <w:tc>
          <w:tcPr>
            <w:tcW w:w="2971" w:type="dxa"/>
            <w:tcBorders>
              <w:top w:val="nil"/>
              <w:left w:val="nil"/>
            </w:tcBorders>
          </w:tcPr>
          <w:p w14:paraId="3D220DEC" w14:textId="12C93818" w:rsidR="00061289" w:rsidRPr="009138C1" w:rsidRDefault="00061289" w:rsidP="00061289">
            <w:pPr>
              <w:tabs>
                <w:tab w:val="left" w:pos="5812"/>
              </w:tabs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pP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instrText xml:space="preserve"> FORMTEXT </w:instrTex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separate"/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end"/>
            </w:r>
          </w:p>
        </w:tc>
      </w:tr>
      <w:tr w:rsidR="00061289" w:rsidRPr="00E22DCC" w14:paraId="2906CA9D" w14:textId="77777777" w:rsidTr="001E9567">
        <w:trPr>
          <w:trHeight w:val="404"/>
        </w:trPr>
        <w:tc>
          <w:tcPr>
            <w:tcW w:w="2122" w:type="dxa"/>
            <w:tcBorders>
              <w:right w:val="nil"/>
            </w:tcBorders>
          </w:tcPr>
          <w:p w14:paraId="674B624B" w14:textId="10F15CB0" w:rsidR="00061289" w:rsidRPr="002416CE" w:rsidRDefault="00061289" w:rsidP="00061289">
            <w:pPr>
              <w:spacing w:line="360" w:lineRule="auto"/>
              <w:jc w:val="both"/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</w:pPr>
            <w:r w:rsidRPr="002416CE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Name of representative: </w:t>
            </w:r>
          </w:p>
        </w:tc>
        <w:tc>
          <w:tcPr>
            <w:tcW w:w="3123" w:type="dxa"/>
            <w:tcBorders>
              <w:left w:val="nil"/>
              <w:right w:val="nil"/>
            </w:tcBorders>
          </w:tcPr>
          <w:p w14:paraId="5206C4A4" w14:textId="77777777" w:rsidR="00061289" w:rsidRPr="009138C1" w:rsidRDefault="00061289" w:rsidP="00061289">
            <w:pPr>
              <w:tabs>
                <w:tab w:val="left" w:pos="5812"/>
              </w:tabs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pP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instrText xml:space="preserve"> FORMTEXT </w:instrTex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separate"/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4A6949C8" w14:textId="77777777" w:rsidR="00061289" w:rsidRPr="002416CE" w:rsidRDefault="00061289" w:rsidP="00C1770A">
            <w:pPr>
              <w:spacing w:line="360" w:lineRule="auto"/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</w:pPr>
            <w:r w:rsidRPr="002416CE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Name of representative: </w:t>
            </w:r>
          </w:p>
          <w:p w14:paraId="08C6359E" w14:textId="77777777" w:rsidR="00061289" w:rsidRPr="009138C1" w:rsidRDefault="00061289" w:rsidP="00C1770A">
            <w:pPr>
              <w:tabs>
                <w:tab w:val="left" w:pos="5812"/>
              </w:tabs>
              <w:rPr>
                <w:rFonts w:ascii="Arial" w:hAnsi="Arial" w:cs="Arial"/>
                <w:color w:val="6E200B"/>
                <w:sz w:val="20"/>
                <w:szCs w:val="20"/>
                <w:lang w:val="en-CA"/>
              </w:rPr>
            </w:pPr>
          </w:p>
        </w:tc>
        <w:tc>
          <w:tcPr>
            <w:tcW w:w="2971" w:type="dxa"/>
            <w:tcBorders>
              <w:left w:val="nil"/>
            </w:tcBorders>
          </w:tcPr>
          <w:p w14:paraId="68B2A8E8" w14:textId="728B7919" w:rsidR="00061289" w:rsidRPr="009138C1" w:rsidRDefault="00061289" w:rsidP="00061289">
            <w:pPr>
              <w:tabs>
                <w:tab w:val="left" w:pos="5812"/>
              </w:tabs>
              <w:rPr>
                <w:rFonts w:ascii="Arial" w:hAnsi="Arial" w:cs="Arial"/>
                <w:color w:val="6E200B"/>
                <w:sz w:val="20"/>
                <w:szCs w:val="20"/>
                <w:lang w:val="en-CA"/>
              </w:rPr>
            </w:pP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instrText xml:space="preserve"> FORMTEXT </w:instrTex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separate"/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end"/>
            </w:r>
          </w:p>
        </w:tc>
      </w:tr>
      <w:tr w:rsidR="00061289" w:rsidRPr="00E22DCC" w14:paraId="61E8297D" w14:textId="77777777" w:rsidTr="001E9567">
        <w:trPr>
          <w:trHeight w:val="619"/>
        </w:trPr>
        <w:tc>
          <w:tcPr>
            <w:tcW w:w="2122" w:type="dxa"/>
            <w:tcBorders>
              <w:right w:val="nil"/>
            </w:tcBorders>
          </w:tcPr>
          <w:p w14:paraId="780167DE" w14:textId="719081EB" w:rsidR="00061289" w:rsidRPr="002416CE" w:rsidRDefault="00061289" w:rsidP="00061289">
            <w:pPr>
              <w:spacing w:line="360" w:lineRule="auto"/>
              <w:jc w:val="both"/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</w:pPr>
            <w:r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Title:</w:t>
            </w:r>
          </w:p>
        </w:tc>
        <w:tc>
          <w:tcPr>
            <w:tcW w:w="3123" w:type="dxa"/>
            <w:tcBorders>
              <w:left w:val="nil"/>
              <w:right w:val="nil"/>
            </w:tcBorders>
          </w:tcPr>
          <w:p w14:paraId="68FAAB6E" w14:textId="2E9F24EB" w:rsidR="00061289" w:rsidRPr="009138C1" w:rsidRDefault="00061289" w:rsidP="00061289">
            <w:pPr>
              <w:tabs>
                <w:tab w:val="left" w:pos="5812"/>
              </w:tabs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pP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instrText xml:space="preserve"> FORMTEXT </w:instrTex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separate"/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20466CFB" w14:textId="1DDA4F60" w:rsidR="00061289" w:rsidRPr="002416CE" w:rsidRDefault="00061289" w:rsidP="00C1770A">
            <w:pPr>
              <w:spacing w:line="360" w:lineRule="auto"/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</w:pPr>
            <w:r w:rsidRPr="002416CE"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 xml:space="preserve">Title: </w:t>
            </w:r>
          </w:p>
        </w:tc>
        <w:tc>
          <w:tcPr>
            <w:tcW w:w="2971" w:type="dxa"/>
            <w:tcBorders>
              <w:left w:val="nil"/>
            </w:tcBorders>
          </w:tcPr>
          <w:p w14:paraId="738F777F" w14:textId="6BB1B70E" w:rsidR="00061289" w:rsidRPr="009138C1" w:rsidRDefault="00061289" w:rsidP="00061289">
            <w:pPr>
              <w:tabs>
                <w:tab w:val="left" w:pos="5812"/>
              </w:tabs>
              <w:rPr>
                <w:rFonts w:ascii="Arial" w:hAnsi="Arial" w:cs="Arial"/>
                <w:color w:val="6E200B"/>
                <w:sz w:val="20"/>
                <w:szCs w:val="20"/>
                <w:lang w:val="en-CA"/>
              </w:rPr>
            </w:pP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instrText xml:space="preserve"> FORMTEXT </w:instrTex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separate"/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end"/>
            </w:r>
          </w:p>
        </w:tc>
      </w:tr>
      <w:tr w:rsidR="00061289" w:rsidRPr="00E22DCC" w14:paraId="35BFFED1" w14:textId="77777777" w:rsidTr="001E9567">
        <w:trPr>
          <w:trHeight w:val="571"/>
        </w:trPr>
        <w:tc>
          <w:tcPr>
            <w:tcW w:w="2122" w:type="dxa"/>
            <w:tcBorders>
              <w:right w:val="nil"/>
            </w:tcBorders>
          </w:tcPr>
          <w:p w14:paraId="5841ABD4" w14:textId="04E2F3E4" w:rsidR="00061289" w:rsidRPr="002416CE" w:rsidRDefault="00061289" w:rsidP="00061289">
            <w:pPr>
              <w:spacing w:line="360" w:lineRule="auto"/>
              <w:jc w:val="both"/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</w:pPr>
            <w:r>
              <w:rPr>
                <w:rFonts w:ascii="Arial" w:hAnsi="Arial" w:cs="Arial"/>
                <w:color w:val="80340D" w:themeColor="accent2" w:themeShade="80"/>
                <w:sz w:val="18"/>
                <w:szCs w:val="18"/>
                <w:lang w:val="en-CA"/>
              </w:rPr>
              <w:t>Date:</w:t>
            </w:r>
          </w:p>
        </w:tc>
        <w:tc>
          <w:tcPr>
            <w:tcW w:w="3123" w:type="dxa"/>
            <w:tcBorders>
              <w:left w:val="nil"/>
              <w:right w:val="nil"/>
            </w:tcBorders>
          </w:tcPr>
          <w:p w14:paraId="6A69CB90" w14:textId="2A58267C" w:rsidR="00061289" w:rsidRPr="009138C1" w:rsidRDefault="00061289" w:rsidP="00061289">
            <w:pPr>
              <w:tabs>
                <w:tab w:val="left" w:pos="5812"/>
              </w:tabs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pP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instrText xml:space="preserve"> FORMTEXT </w:instrTex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separate"/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618710B2" w14:textId="08EA3C9C" w:rsidR="00061289" w:rsidRPr="009138C1" w:rsidRDefault="00061289" w:rsidP="00C1770A">
            <w:pPr>
              <w:tabs>
                <w:tab w:val="left" w:pos="5812"/>
              </w:tabs>
              <w:rPr>
                <w:rFonts w:ascii="Arial" w:hAnsi="Arial" w:cs="Arial"/>
                <w:color w:val="6E200B"/>
                <w:sz w:val="20"/>
                <w:szCs w:val="20"/>
                <w:lang w:val="en-CA"/>
              </w:rPr>
            </w:pPr>
            <w:r w:rsidRPr="002416CE">
              <w:rPr>
                <w:rFonts w:ascii="Arial" w:hAnsi="Arial" w:cs="Arial"/>
                <w:color w:val="80340D" w:themeColor="accent2" w:themeShade="80"/>
                <w:sz w:val="18"/>
                <w:szCs w:val="18"/>
              </w:rPr>
              <w:t>Date:</w:t>
            </w:r>
          </w:p>
        </w:tc>
        <w:tc>
          <w:tcPr>
            <w:tcW w:w="2971" w:type="dxa"/>
            <w:tcBorders>
              <w:left w:val="nil"/>
            </w:tcBorders>
          </w:tcPr>
          <w:p w14:paraId="77B35490" w14:textId="1BC88169" w:rsidR="00061289" w:rsidRPr="009138C1" w:rsidRDefault="00061289" w:rsidP="00061289">
            <w:pPr>
              <w:tabs>
                <w:tab w:val="left" w:pos="5812"/>
              </w:tabs>
              <w:rPr>
                <w:rFonts w:ascii="Arial" w:hAnsi="Arial" w:cs="Arial"/>
                <w:color w:val="6E200B"/>
                <w:sz w:val="20"/>
                <w:szCs w:val="20"/>
                <w:lang w:val="en-CA"/>
              </w:rPr>
            </w:pP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instrText xml:space="preserve"> FORMTEXT </w:instrTex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separate"/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noProof/>
                <w:color w:val="6E200B"/>
                <w:sz w:val="20"/>
                <w:szCs w:val="20"/>
                <w:lang w:val="en-CA"/>
              </w:rPr>
              <w:t> </w:t>
            </w:r>
            <w:r w:rsidRPr="009138C1">
              <w:rPr>
                <w:rFonts w:ascii="Arial" w:eastAsia="Times New Roman" w:hAnsi="Arial" w:cs="Arial"/>
                <w:color w:val="6E200B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794D05BC" w14:textId="6892A80B" w:rsidR="00681B15" w:rsidRPr="002416CE" w:rsidRDefault="00681B15" w:rsidP="00F81C27">
      <w:pPr>
        <w:tabs>
          <w:tab w:val="left" w:pos="9243"/>
        </w:tabs>
        <w:spacing w:before="240" w:after="240" w:line="360" w:lineRule="auto"/>
        <w:ind w:right="6"/>
        <w:jc w:val="both"/>
        <w:rPr>
          <w:rFonts w:ascii="Arial" w:hAnsi="Arial" w:cs="Arial"/>
          <w:color w:val="80340D" w:themeColor="accent2" w:themeShade="80"/>
          <w:sz w:val="20"/>
          <w:szCs w:val="20"/>
          <w:lang w:val="en-CA"/>
        </w:rPr>
      </w:pPr>
    </w:p>
    <w:sectPr w:rsidR="00681B15" w:rsidRPr="002416CE" w:rsidSect="002416CE">
      <w:headerReference w:type="default" r:id="rId12"/>
      <w:footerReference w:type="default" r:id="rId13"/>
      <w:pgSz w:w="12240" w:h="15840"/>
      <w:pgMar w:top="709" w:right="70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8B811" w14:textId="77777777" w:rsidR="009E31B1" w:rsidRDefault="009E31B1" w:rsidP="00681B15">
      <w:pPr>
        <w:spacing w:after="0" w:line="240" w:lineRule="auto"/>
      </w:pPr>
      <w:r>
        <w:separator/>
      </w:r>
    </w:p>
  </w:endnote>
  <w:endnote w:type="continuationSeparator" w:id="0">
    <w:p w14:paraId="4FFD3892" w14:textId="77777777" w:rsidR="009E31B1" w:rsidRDefault="009E31B1" w:rsidP="00681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</w:rPr>
      <w:id w:val="-1974661945"/>
      <w:docPartObj>
        <w:docPartGallery w:val="Page Numbers (Bottom of Page)"/>
        <w:docPartUnique/>
      </w:docPartObj>
    </w:sdtPr>
    <w:sdtEndPr/>
    <w:sdtContent>
      <w:p w14:paraId="08B3BF31" w14:textId="77777777" w:rsidR="00AF3164" w:rsidRPr="00AE0BD3" w:rsidRDefault="00AF3164" w:rsidP="00333FB9">
        <w:pPr>
          <w:pStyle w:val="Footer"/>
          <w:rPr>
            <w:rFonts w:ascii="Arial" w:hAnsi="Arial" w:cs="Arial"/>
            <w:noProof/>
            <w:color w:val="000000" w:themeColor="text1"/>
          </w:rPr>
        </w:pPr>
      </w:p>
      <w:p w14:paraId="72BA7385" w14:textId="7970311E" w:rsidR="00333FB9" w:rsidRPr="006B68E5" w:rsidRDefault="0074374D" w:rsidP="00E729F8">
        <w:pPr>
          <w:pStyle w:val="Footer"/>
          <w:tabs>
            <w:tab w:val="clear" w:pos="4680"/>
          </w:tabs>
          <w:rPr>
            <w:color w:val="000000" w:themeColor="text1"/>
            <w:lang w:val="en-CA"/>
          </w:rPr>
        </w:pPr>
        <w:r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Telefilm Canada       </w:t>
        </w:r>
        <w:r w:rsidR="00335A6F" w:rsidRPr="00335A6F"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Career Development Initiatives </w:t>
        </w:r>
        <w:r w:rsidR="00335A6F" w:rsidRPr="00F66987"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>Program</w:t>
        </w:r>
        <w:r w:rsidR="00F66987" w:rsidRPr="00F66987"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 </w:t>
        </w:r>
        <w:r w:rsidR="00F66987" w:rsidRPr="00F66987">
          <w:rPr>
            <w:rFonts w:ascii="Arial" w:hAnsi="Arial" w:cs="Arial"/>
            <w:sz w:val="16"/>
            <w:szCs w:val="16"/>
            <w:lang w:val="en-CA"/>
          </w:rPr>
          <w:t xml:space="preserve">– Declaration for </w:t>
        </w:r>
        <w:r w:rsidR="00583317" w:rsidRPr="00F66987"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>Prequalified</w:t>
        </w:r>
        <w:r w:rsidR="00335A6F" w:rsidRPr="00335A6F"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 </w:t>
        </w:r>
        <w:r w:rsidR="00D837D9" w:rsidRPr="00335A6F"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>Stream</w:t>
        </w:r>
        <w:r w:rsidR="00F81C27"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          </w:t>
        </w:r>
        <w:r w:rsidR="00D837D9" w:rsidRPr="00335A6F"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Publication Date: </w:t>
        </w:r>
        <w:r w:rsidR="00B7501C"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May </w:t>
        </w:r>
        <w:r w:rsidR="00F66987"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>7</w:t>
        </w:r>
        <w:r w:rsidR="006B68E5" w:rsidRPr="00335A6F"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, </w:t>
        </w:r>
        <w:proofErr w:type="gramStart"/>
        <w:r w:rsidR="006B68E5" w:rsidRPr="00335A6F"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>2026</w:t>
        </w:r>
        <w:proofErr w:type="gramEnd"/>
        <w:r w:rsidR="00F81C27"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        </w:t>
        </w:r>
        <w:r w:rsidR="00DB0DAC" w:rsidRPr="006B68E5">
          <w:rPr>
            <w:color w:val="000000" w:themeColor="text1"/>
            <w:lang w:val="en-CA"/>
          </w:rPr>
          <w:tab/>
          <w:t xml:space="preserve"> </w:t>
        </w:r>
        <w:r w:rsidR="00DB0DAC" w:rsidRPr="001E64DD">
          <w:rPr>
            <w:rFonts w:ascii="Arial" w:hAnsi="Arial" w:cs="Arial"/>
            <w:color w:val="000000" w:themeColor="text1"/>
            <w:sz w:val="40"/>
            <w:szCs w:val="40"/>
          </w:rPr>
          <w:fldChar w:fldCharType="begin"/>
        </w:r>
        <w:r w:rsidR="00DB0DAC" w:rsidRPr="006B68E5">
          <w:rPr>
            <w:rFonts w:ascii="Arial" w:hAnsi="Arial" w:cs="Arial"/>
            <w:color w:val="000000" w:themeColor="text1"/>
            <w:sz w:val="40"/>
            <w:szCs w:val="40"/>
            <w:lang w:val="en-CA"/>
          </w:rPr>
          <w:instrText>PAGE   \* MERGEFORMAT</w:instrText>
        </w:r>
        <w:r w:rsidR="00DB0DAC" w:rsidRPr="001E64DD">
          <w:rPr>
            <w:rFonts w:ascii="Arial" w:hAnsi="Arial" w:cs="Arial"/>
            <w:color w:val="000000" w:themeColor="text1"/>
            <w:sz w:val="40"/>
            <w:szCs w:val="40"/>
          </w:rPr>
          <w:fldChar w:fldCharType="separate"/>
        </w:r>
        <w:r w:rsidR="00DB0DAC" w:rsidRPr="006B68E5">
          <w:rPr>
            <w:rFonts w:ascii="Arial" w:hAnsi="Arial" w:cs="Arial"/>
            <w:color w:val="000000" w:themeColor="text1"/>
            <w:sz w:val="40"/>
            <w:szCs w:val="40"/>
            <w:lang w:val="en-CA"/>
          </w:rPr>
          <w:t>2</w:t>
        </w:r>
        <w:r w:rsidR="00DB0DAC" w:rsidRPr="001E64DD">
          <w:rPr>
            <w:rFonts w:ascii="Arial" w:hAnsi="Arial" w:cs="Arial"/>
            <w:color w:val="000000" w:themeColor="text1"/>
            <w:sz w:val="40"/>
            <w:szCs w:val="4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C21F7" w14:textId="77777777" w:rsidR="009E31B1" w:rsidRPr="00F9154F" w:rsidRDefault="009E31B1" w:rsidP="00681B15">
      <w:pPr>
        <w:spacing w:after="0" w:line="240" w:lineRule="auto"/>
        <w:rPr>
          <w:color w:val="E9522B"/>
        </w:rPr>
      </w:pPr>
      <w:r w:rsidRPr="00F9154F">
        <w:rPr>
          <w:color w:val="E9522B"/>
        </w:rPr>
        <w:separator/>
      </w:r>
    </w:p>
  </w:footnote>
  <w:footnote w:type="continuationSeparator" w:id="0">
    <w:p w14:paraId="430EB2E1" w14:textId="77777777" w:rsidR="009E31B1" w:rsidRDefault="009E31B1" w:rsidP="00681B15">
      <w:pPr>
        <w:spacing w:after="0" w:line="240" w:lineRule="auto"/>
      </w:pPr>
      <w:r>
        <w:continuationSeparator/>
      </w:r>
    </w:p>
  </w:footnote>
  <w:footnote w:id="1">
    <w:p w14:paraId="7B084E1C" w14:textId="7426D996" w:rsidR="005061B2" w:rsidRPr="00F9154F" w:rsidRDefault="005061B2">
      <w:pPr>
        <w:pStyle w:val="FootnoteText"/>
        <w:rPr>
          <w:rFonts w:ascii="Arial" w:hAnsi="Arial" w:cs="Arial"/>
          <w:lang w:val="en-CA"/>
        </w:rPr>
      </w:pPr>
      <w:r w:rsidRPr="00F9154F">
        <w:rPr>
          <w:rStyle w:val="FootnoteReference"/>
          <w:rFonts w:ascii="Arial" w:hAnsi="Arial" w:cs="Arial"/>
          <w:color w:val="80340D"/>
          <w:sz w:val="16"/>
          <w:szCs w:val="16"/>
        </w:rPr>
        <w:footnoteRef/>
      </w:r>
      <w:r w:rsidRPr="00F9154F">
        <w:rPr>
          <w:rFonts w:ascii="Arial" w:hAnsi="Arial" w:cs="Arial"/>
          <w:color w:val="80340D"/>
          <w:sz w:val="16"/>
          <w:szCs w:val="16"/>
          <w:lang w:val="en-CA"/>
        </w:rPr>
        <w:t xml:space="preserve"> </w:t>
      </w:r>
      <w:r w:rsidR="00831FD7" w:rsidRPr="00F9154F">
        <w:rPr>
          <w:rFonts w:ascii="Arial" w:hAnsi="Arial" w:cs="Arial"/>
          <w:color w:val="6E200B"/>
          <w:sz w:val="16"/>
          <w:szCs w:val="16"/>
          <w:lang w:val="en-CA"/>
        </w:rPr>
        <w:t xml:space="preserve">See the </w:t>
      </w:r>
      <w:r w:rsidR="00831FD7">
        <w:rPr>
          <w:rFonts w:ascii="Arial" w:hAnsi="Arial" w:cs="Arial"/>
          <w:color w:val="6E200B"/>
          <w:sz w:val="16"/>
          <w:szCs w:val="16"/>
          <w:lang w:val="en-CA"/>
        </w:rPr>
        <w:t>Guidelines</w:t>
      </w:r>
      <w:r w:rsidR="00831FD7" w:rsidRPr="00F9154F">
        <w:rPr>
          <w:rFonts w:ascii="Arial" w:hAnsi="Arial" w:cs="Arial"/>
          <w:color w:val="6E200B"/>
          <w:sz w:val="16"/>
          <w:szCs w:val="16"/>
          <w:lang w:val="en-CA"/>
        </w:rPr>
        <w:t xml:space="preserve"> </w:t>
      </w:r>
      <w:proofErr w:type="gramStart"/>
      <w:r w:rsidR="00831FD7" w:rsidRPr="00F9154F">
        <w:rPr>
          <w:rFonts w:ascii="Arial" w:hAnsi="Arial" w:cs="Arial"/>
          <w:color w:val="6E200B"/>
          <w:sz w:val="16"/>
          <w:szCs w:val="16"/>
          <w:lang w:val="en-CA"/>
        </w:rPr>
        <w:t>available</w:t>
      </w:r>
      <w:proofErr w:type="gramEnd"/>
      <w:r w:rsidR="00831FD7" w:rsidRPr="00F9154F">
        <w:rPr>
          <w:rFonts w:ascii="Arial" w:hAnsi="Arial" w:cs="Arial"/>
          <w:color w:val="6E200B"/>
          <w:sz w:val="16"/>
          <w:szCs w:val="16"/>
          <w:lang w:val="en-CA"/>
        </w:rPr>
        <w:t xml:space="preserve"> on the Program’s </w:t>
      </w:r>
      <w:hyperlink r:id="rId1" w:history="1">
        <w:r w:rsidR="00831FD7" w:rsidRPr="00F9154F">
          <w:rPr>
            <w:rStyle w:val="Hyperlink"/>
            <w:rFonts w:ascii="Arial" w:hAnsi="Arial" w:cs="Arial"/>
            <w:color w:val="6E200B"/>
            <w:sz w:val="16"/>
            <w:szCs w:val="16"/>
            <w:lang w:val="en-CA"/>
          </w:rPr>
          <w:t>webpage</w:t>
        </w:r>
      </w:hyperlink>
      <w:r w:rsidR="00831FD7" w:rsidRPr="00F9154F">
        <w:rPr>
          <w:rFonts w:ascii="Arial" w:hAnsi="Arial" w:cs="Arial"/>
          <w:color w:val="6E200B"/>
          <w:sz w:val="16"/>
          <w:szCs w:val="16"/>
          <w:lang w:val="en-CA"/>
        </w:rPr>
        <w:t xml:space="preserve"> for more details</w:t>
      </w:r>
      <w:r w:rsidR="00831FD7">
        <w:rPr>
          <w:rFonts w:ascii="Arial" w:hAnsi="Arial" w:cs="Arial"/>
          <w:color w:val="80340D"/>
          <w:sz w:val="16"/>
          <w:szCs w:val="16"/>
          <w:lang w:val="en-CA"/>
        </w:rPr>
        <w:t xml:space="preserve"> on what constitutes eligible costs.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DCBC" w14:textId="3F85C291" w:rsidR="00681B15" w:rsidRDefault="37AC89B4">
    <w:pPr>
      <w:pStyle w:val="Header"/>
    </w:pPr>
    <w:r>
      <w:rPr>
        <w:noProof/>
      </w:rPr>
      <w:drawing>
        <wp:inline distT="0" distB="0" distL="0" distR="0" wp14:anchorId="595BC941" wp14:editId="403C806E">
          <wp:extent cx="1473625" cy="366044"/>
          <wp:effectExtent l="0" t="0" r="0" b="0"/>
          <wp:docPr id="126533153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758554" name="Image 8627585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625" cy="366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5E76"/>
    <w:multiLevelType w:val="hybridMultilevel"/>
    <w:tmpl w:val="5A062D52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933A1"/>
    <w:multiLevelType w:val="hybridMultilevel"/>
    <w:tmpl w:val="E97CCA30"/>
    <w:lvl w:ilvl="0" w:tplc="1009000D">
      <w:start w:val="1"/>
      <w:numFmt w:val="bullet"/>
      <w:lvlText w:val=""/>
      <w:lvlJc w:val="left"/>
      <w:pPr>
        <w:ind w:left="27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" w15:restartNumberingAfterBreak="0">
    <w:nsid w:val="540D4E8E"/>
    <w:multiLevelType w:val="hybridMultilevel"/>
    <w:tmpl w:val="A19AF9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23370"/>
    <w:multiLevelType w:val="hybridMultilevel"/>
    <w:tmpl w:val="0EA2AC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E1CAF"/>
    <w:multiLevelType w:val="hybridMultilevel"/>
    <w:tmpl w:val="4372F54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992353">
    <w:abstractNumId w:val="3"/>
  </w:num>
  <w:num w:numId="2" w16cid:durableId="652562248">
    <w:abstractNumId w:val="2"/>
  </w:num>
  <w:num w:numId="3" w16cid:durableId="1332948202">
    <w:abstractNumId w:val="1"/>
  </w:num>
  <w:num w:numId="4" w16cid:durableId="1537809860">
    <w:abstractNumId w:val="0"/>
  </w:num>
  <w:num w:numId="5" w16cid:durableId="577590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44qxvwlEDaO4LY7yaYXbEHpRQ0NyM13SCvI1X279ElX21zX9/dqgEDegZUArxNR9hK9kiPMKdHt8ZkGOS7tfQg==" w:salt="yHKv3NzrC30MfgqqXtFHg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2C"/>
    <w:rsid w:val="00013424"/>
    <w:rsid w:val="0001390D"/>
    <w:rsid w:val="00020E37"/>
    <w:rsid w:val="00034E1F"/>
    <w:rsid w:val="00044678"/>
    <w:rsid w:val="00052CC5"/>
    <w:rsid w:val="000572DB"/>
    <w:rsid w:val="00061289"/>
    <w:rsid w:val="00081D75"/>
    <w:rsid w:val="000824E6"/>
    <w:rsid w:val="000B24F3"/>
    <w:rsid w:val="000B41AC"/>
    <w:rsid w:val="000B4B71"/>
    <w:rsid w:val="000B606A"/>
    <w:rsid w:val="000C1D13"/>
    <w:rsid w:val="000C6093"/>
    <w:rsid w:val="000C6572"/>
    <w:rsid w:val="000E0194"/>
    <w:rsid w:val="000E72A0"/>
    <w:rsid w:val="000F0523"/>
    <w:rsid w:val="00100CF8"/>
    <w:rsid w:val="0010298F"/>
    <w:rsid w:val="00103226"/>
    <w:rsid w:val="001101B0"/>
    <w:rsid w:val="00121E28"/>
    <w:rsid w:val="00123862"/>
    <w:rsid w:val="00131A8A"/>
    <w:rsid w:val="001344D1"/>
    <w:rsid w:val="00140F2D"/>
    <w:rsid w:val="00147D6A"/>
    <w:rsid w:val="00152D74"/>
    <w:rsid w:val="00157DB1"/>
    <w:rsid w:val="00165897"/>
    <w:rsid w:val="00167F1E"/>
    <w:rsid w:val="00173FAF"/>
    <w:rsid w:val="0018434C"/>
    <w:rsid w:val="0019181F"/>
    <w:rsid w:val="001965C8"/>
    <w:rsid w:val="001A1FE5"/>
    <w:rsid w:val="001E0D4B"/>
    <w:rsid w:val="001E400D"/>
    <w:rsid w:val="001E64DD"/>
    <w:rsid w:val="001E9567"/>
    <w:rsid w:val="001F3753"/>
    <w:rsid w:val="00204605"/>
    <w:rsid w:val="00207306"/>
    <w:rsid w:val="00211D19"/>
    <w:rsid w:val="002310BA"/>
    <w:rsid w:val="00235214"/>
    <w:rsid w:val="00235BB0"/>
    <w:rsid w:val="00237445"/>
    <w:rsid w:val="002416CE"/>
    <w:rsid w:val="002479B2"/>
    <w:rsid w:val="00260FD2"/>
    <w:rsid w:val="00261620"/>
    <w:rsid w:val="00262B91"/>
    <w:rsid w:val="0027334B"/>
    <w:rsid w:val="00275EB4"/>
    <w:rsid w:val="0027602D"/>
    <w:rsid w:val="002A0B3F"/>
    <w:rsid w:val="002A6D48"/>
    <w:rsid w:val="002B1FE4"/>
    <w:rsid w:val="002C59D5"/>
    <w:rsid w:val="002C75CB"/>
    <w:rsid w:val="002D2CFD"/>
    <w:rsid w:val="002E05E1"/>
    <w:rsid w:val="002E2923"/>
    <w:rsid w:val="002F6BCA"/>
    <w:rsid w:val="00306FF0"/>
    <w:rsid w:val="0031204C"/>
    <w:rsid w:val="003140D3"/>
    <w:rsid w:val="0032258F"/>
    <w:rsid w:val="003236F1"/>
    <w:rsid w:val="00333FB9"/>
    <w:rsid w:val="00335A6F"/>
    <w:rsid w:val="003416E4"/>
    <w:rsid w:val="00350EEE"/>
    <w:rsid w:val="00390315"/>
    <w:rsid w:val="003A108B"/>
    <w:rsid w:val="003A2523"/>
    <w:rsid w:val="003C3EFC"/>
    <w:rsid w:val="003C601F"/>
    <w:rsid w:val="003C7ABC"/>
    <w:rsid w:val="003D4328"/>
    <w:rsid w:val="003D48C8"/>
    <w:rsid w:val="003D504B"/>
    <w:rsid w:val="003D7114"/>
    <w:rsid w:val="003E1272"/>
    <w:rsid w:val="004219F0"/>
    <w:rsid w:val="0043211B"/>
    <w:rsid w:val="00445D70"/>
    <w:rsid w:val="00451C40"/>
    <w:rsid w:val="00457969"/>
    <w:rsid w:val="004669C8"/>
    <w:rsid w:val="004722A8"/>
    <w:rsid w:val="004761B2"/>
    <w:rsid w:val="00484E7B"/>
    <w:rsid w:val="00494716"/>
    <w:rsid w:val="004A429C"/>
    <w:rsid w:val="004B65DC"/>
    <w:rsid w:val="004F5217"/>
    <w:rsid w:val="005061B2"/>
    <w:rsid w:val="00512178"/>
    <w:rsid w:val="00517127"/>
    <w:rsid w:val="0053143C"/>
    <w:rsid w:val="0056472B"/>
    <w:rsid w:val="00572C7F"/>
    <w:rsid w:val="00583317"/>
    <w:rsid w:val="00590B97"/>
    <w:rsid w:val="005B2971"/>
    <w:rsid w:val="005B7F8F"/>
    <w:rsid w:val="005C182A"/>
    <w:rsid w:val="005E003B"/>
    <w:rsid w:val="005E7F29"/>
    <w:rsid w:val="00603275"/>
    <w:rsid w:val="00614B94"/>
    <w:rsid w:val="00617028"/>
    <w:rsid w:val="006469AD"/>
    <w:rsid w:val="0066343E"/>
    <w:rsid w:val="00680696"/>
    <w:rsid w:val="00681B15"/>
    <w:rsid w:val="0068355D"/>
    <w:rsid w:val="0069688C"/>
    <w:rsid w:val="00697FD9"/>
    <w:rsid w:val="006A3DDD"/>
    <w:rsid w:val="006A6286"/>
    <w:rsid w:val="006B1A0E"/>
    <w:rsid w:val="006B68E5"/>
    <w:rsid w:val="006D005E"/>
    <w:rsid w:val="006D074B"/>
    <w:rsid w:val="006E2692"/>
    <w:rsid w:val="006E6128"/>
    <w:rsid w:val="00703611"/>
    <w:rsid w:val="00722DC2"/>
    <w:rsid w:val="00733A50"/>
    <w:rsid w:val="0074374D"/>
    <w:rsid w:val="007447F6"/>
    <w:rsid w:val="00750DD8"/>
    <w:rsid w:val="0075783D"/>
    <w:rsid w:val="00781356"/>
    <w:rsid w:val="00785F7B"/>
    <w:rsid w:val="0079578E"/>
    <w:rsid w:val="00797215"/>
    <w:rsid w:val="00797B54"/>
    <w:rsid w:val="007A203D"/>
    <w:rsid w:val="007C24B2"/>
    <w:rsid w:val="007C594C"/>
    <w:rsid w:val="007D5B52"/>
    <w:rsid w:val="007E262E"/>
    <w:rsid w:val="0080706D"/>
    <w:rsid w:val="00807C70"/>
    <w:rsid w:val="008307D7"/>
    <w:rsid w:val="00831FD7"/>
    <w:rsid w:val="00837B12"/>
    <w:rsid w:val="008416E5"/>
    <w:rsid w:val="0084314F"/>
    <w:rsid w:val="008558D6"/>
    <w:rsid w:val="00857C5D"/>
    <w:rsid w:val="00874756"/>
    <w:rsid w:val="008752C4"/>
    <w:rsid w:val="00891FB3"/>
    <w:rsid w:val="00895315"/>
    <w:rsid w:val="00896FCA"/>
    <w:rsid w:val="00897DD9"/>
    <w:rsid w:val="00897E35"/>
    <w:rsid w:val="008D5A9F"/>
    <w:rsid w:val="008D6855"/>
    <w:rsid w:val="008D7F97"/>
    <w:rsid w:val="008E4B21"/>
    <w:rsid w:val="008E4B76"/>
    <w:rsid w:val="008F0131"/>
    <w:rsid w:val="008F5FAF"/>
    <w:rsid w:val="00912783"/>
    <w:rsid w:val="00933547"/>
    <w:rsid w:val="00942D55"/>
    <w:rsid w:val="009451AE"/>
    <w:rsid w:val="00946A4A"/>
    <w:rsid w:val="00953F9D"/>
    <w:rsid w:val="009631E6"/>
    <w:rsid w:val="00973BFB"/>
    <w:rsid w:val="009853A5"/>
    <w:rsid w:val="009B40D6"/>
    <w:rsid w:val="009B4700"/>
    <w:rsid w:val="009B7B2C"/>
    <w:rsid w:val="009C1A12"/>
    <w:rsid w:val="009C7AB4"/>
    <w:rsid w:val="009D23CC"/>
    <w:rsid w:val="009D5F4C"/>
    <w:rsid w:val="009E31B1"/>
    <w:rsid w:val="009E4F85"/>
    <w:rsid w:val="00A0351B"/>
    <w:rsid w:val="00A14AAF"/>
    <w:rsid w:val="00A32FC5"/>
    <w:rsid w:val="00A33DE7"/>
    <w:rsid w:val="00A367FA"/>
    <w:rsid w:val="00A41AD7"/>
    <w:rsid w:val="00A444CA"/>
    <w:rsid w:val="00A45678"/>
    <w:rsid w:val="00A45C3F"/>
    <w:rsid w:val="00A46831"/>
    <w:rsid w:val="00A518B5"/>
    <w:rsid w:val="00A61241"/>
    <w:rsid w:val="00A61D7A"/>
    <w:rsid w:val="00A659C3"/>
    <w:rsid w:val="00A821C8"/>
    <w:rsid w:val="00A85104"/>
    <w:rsid w:val="00A85E70"/>
    <w:rsid w:val="00A92842"/>
    <w:rsid w:val="00A96C99"/>
    <w:rsid w:val="00AB195E"/>
    <w:rsid w:val="00AC1A03"/>
    <w:rsid w:val="00AD388F"/>
    <w:rsid w:val="00AD3FD7"/>
    <w:rsid w:val="00AD513D"/>
    <w:rsid w:val="00AD6364"/>
    <w:rsid w:val="00AE0BD3"/>
    <w:rsid w:val="00AE59B3"/>
    <w:rsid w:val="00AF0654"/>
    <w:rsid w:val="00AF3164"/>
    <w:rsid w:val="00B0564E"/>
    <w:rsid w:val="00B05949"/>
    <w:rsid w:val="00B06543"/>
    <w:rsid w:val="00B10E37"/>
    <w:rsid w:val="00B110FB"/>
    <w:rsid w:val="00B50BE8"/>
    <w:rsid w:val="00B52725"/>
    <w:rsid w:val="00B7325B"/>
    <w:rsid w:val="00B7501C"/>
    <w:rsid w:val="00B828E9"/>
    <w:rsid w:val="00B9233B"/>
    <w:rsid w:val="00BC0F10"/>
    <w:rsid w:val="00BE1FDA"/>
    <w:rsid w:val="00BF268F"/>
    <w:rsid w:val="00C1770A"/>
    <w:rsid w:val="00C33A2B"/>
    <w:rsid w:val="00C42F50"/>
    <w:rsid w:val="00C44FC5"/>
    <w:rsid w:val="00C52FBF"/>
    <w:rsid w:val="00C573A2"/>
    <w:rsid w:val="00C63463"/>
    <w:rsid w:val="00C81346"/>
    <w:rsid w:val="00C94703"/>
    <w:rsid w:val="00CA0A52"/>
    <w:rsid w:val="00CA1659"/>
    <w:rsid w:val="00CC34F0"/>
    <w:rsid w:val="00CD2713"/>
    <w:rsid w:val="00CD40A4"/>
    <w:rsid w:val="00CD70ED"/>
    <w:rsid w:val="00D171C2"/>
    <w:rsid w:val="00D20FB3"/>
    <w:rsid w:val="00D263A3"/>
    <w:rsid w:val="00D32EC9"/>
    <w:rsid w:val="00D3329F"/>
    <w:rsid w:val="00D47A0D"/>
    <w:rsid w:val="00D50F7F"/>
    <w:rsid w:val="00D837D9"/>
    <w:rsid w:val="00DA0378"/>
    <w:rsid w:val="00DA1997"/>
    <w:rsid w:val="00DB0DAC"/>
    <w:rsid w:val="00DB63DE"/>
    <w:rsid w:val="00DB6E68"/>
    <w:rsid w:val="00DD20D5"/>
    <w:rsid w:val="00DE1D80"/>
    <w:rsid w:val="00DE37BD"/>
    <w:rsid w:val="00DF4B8B"/>
    <w:rsid w:val="00E22253"/>
    <w:rsid w:val="00E22F94"/>
    <w:rsid w:val="00E30AE6"/>
    <w:rsid w:val="00E53F51"/>
    <w:rsid w:val="00E56B82"/>
    <w:rsid w:val="00E729F8"/>
    <w:rsid w:val="00E76C96"/>
    <w:rsid w:val="00E81C2E"/>
    <w:rsid w:val="00E85620"/>
    <w:rsid w:val="00EB56EF"/>
    <w:rsid w:val="00ED3BD0"/>
    <w:rsid w:val="00EE3A9C"/>
    <w:rsid w:val="00EE644C"/>
    <w:rsid w:val="00F04732"/>
    <w:rsid w:val="00F04D0A"/>
    <w:rsid w:val="00F13498"/>
    <w:rsid w:val="00F1688B"/>
    <w:rsid w:val="00F331BB"/>
    <w:rsid w:val="00F35B68"/>
    <w:rsid w:val="00F440F0"/>
    <w:rsid w:val="00F66987"/>
    <w:rsid w:val="00F73644"/>
    <w:rsid w:val="00F81C27"/>
    <w:rsid w:val="00F86378"/>
    <w:rsid w:val="00F87774"/>
    <w:rsid w:val="00F877A1"/>
    <w:rsid w:val="00F9154F"/>
    <w:rsid w:val="00FB65D1"/>
    <w:rsid w:val="00FC24E4"/>
    <w:rsid w:val="00FD5FAF"/>
    <w:rsid w:val="00FF1A87"/>
    <w:rsid w:val="00FF5242"/>
    <w:rsid w:val="00FF7288"/>
    <w:rsid w:val="050DB553"/>
    <w:rsid w:val="06C77F56"/>
    <w:rsid w:val="0DAB73E5"/>
    <w:rsid w:val="0DD65F8F"/>
    <w:rsid w:val="0F19180E"/>
    <w:rsid w:val="10DB7AAD"/>
    <w:rsid w:val="122541A9"/>
    <w:rsid w:val="17A01788"/>
    <w:rsid w:val="18A24F09"/>
    <w:rsid w:val="1D5E70B4"/>
    <w:rsid w:val="20C630F0"/>
    <w:rsid w:val="216BAE3C"/>
    <w:rsid w:val="2360A308"/>
    <w:rsid w:val="23D8B845"/>
    <w:rsid w:val="2463897C"/>
    <w:rsid w:val="25BC544E"/>
    <w:rsid w:val="2C041D2F"/>
    <w:rsid w:val="309BC5DF"/>
    <w:rsid w:val="30E720C7"/>
    <w:rsid w:val="3471A90A"/>
    <w:rsid w:val="374A1CC0"/>
    <w:rsid w:val="37AC89B4"/>
    <w:rsid w:val="3CA431D1"/>
    <w:rsid w:val="3CBD93F2"/>
    <w:rsid w:val="45014EE2"/>
    <w:rsid w:val="46A11A53"/>
    <w:rsid w:val="4B4CCD87"/>
    <w:rsid w:val="4BA1BE3E"/>
    <w:rsid w:val="4E803CD7"/>
    <w:rsid w:val="4F5A3C61"/>
    <w:rsid w:val="50763271"/>
    <w:rsid w:val="518F77B2"/>
    <w:rsid w:val="5EBE6A69"/>
    <w:rsid w:val="60B804E2"/>
    <w:rsid w:val="6219FDF6"/>
    <w:rsid w:val="62A6280E"/>
    <w:rsid w:val="6347E34C"/>
    <w:rsid w:val="647FE98B"/>
    <w:rsid w:val="672A98E0"/>
    <w:rsid w:val="69D27811"/>
    <w:rsid w:val="6B07AC21"/>
    <w:rsid w:val="702211ED"/>
    <w:rsid w:val="7286F885"/>
    <w:rsid w:val="756985EE"/>
    <w:rsid w:val="75F6D3F2"/>
    <w:rsid w:val="7643FA4E"/>
    <w:rsid w:val="7687C988"/>
    <w:rsid w:val="79DE5730"/>
    <w:rsid w:val="7B79F714"/>
    <w:rsid w:val="7DC4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D5831"/>
  <w15:chartTrackingRefBased/>
  <w15:docId w15:val="{98720869-C158-49CE-B5E6-FB7C0633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4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4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4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4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4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4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4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4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4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4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4F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B15"/>
  </w:style>
  <w:style w:type="paragraph" w:styleId="Footer">
    <w:name w:val="footer"/>
    <w:basedOn w:val="Normal"/>
    <w:link w:val="FooterChar"/>
    <w:uiPriority w:val="99"/>
    <w:unhideWhenUsed/>
    <w:rsid w:val="0068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B15"/>
  </w:style>
  <w:style w:type="character" w:styleId="Strong">
    <w:name w:val="Strong"/>
    <w:basedOn w:val="DefaultParagraphFont"/>
    <w:uiPriority w:val="22"/>
    <w:qFormat/>
    <w:rsid w:val="00A45C3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03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6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6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6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61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35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9688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D5F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5FA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61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61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61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elefilm.ca/en/programmes/career-development-initiatives-progr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ogoa\AppData\Local\Microsoft\Olk\Attachments\ooa-ed244b36-37d3-4b39-83af-97cfe8253f68\ec98878eef9ead4dc7291a3ef07ebdc6162f1ea365a6b7b67187c17029e8e235\Layout%201%20pag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dlc_DocId xmlns="f12f4192-0a4d-45e1-b280-6892509efd0a">ANTUCYJ4AVN6-1489653689-14477</_dlc_DocId>
    <_dlc_DocIdUrl xmlns="f12f4192-0a4d-45e1-b280-6892509efd0a">
      <Url>https://telefilm.sharepoint.com/sites/P2021-03_RelancedesprogrammesTFC/_layouts/15/DocIdRedir.aspx?ID=ANTUCYJ4AVN6-1489653689-14477</Url>
      <Description>ANTUCYJ4AVN6-1489653689-14477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765E92D65804D84C984A5E394512B" ma:contentTypeVersion="11" ma:contentTypeDescription="Create a new document." ma:contentTypeScope="" ma:versionID="7b930907e8831517633e2d6de9687be0">
  <xsd:schema xmlns:xsd="http://www.w3.org/2001/XMLSchema" xmlns:xs="http://www.w3.org/2001/XMLSchema" xmlns:p="http://schemas.microsoft.com/office/2006/metadata/properties" xmlns:ns2="4f2ccf92-aa06-46d1-85f8-02c5ee049c68" xmlns:ns3="f12f4192-0a4d-45e1-b280-6892509efd0a" xmlns:ns4="http://schemas.microsoft.com/sharepoint/v3/fields" targetNamespace="http://schemas.microsoft.com/office/2006/metadata/properties" ma:root="true" ma:fieldsID="781eff5617e828e68800c106d8db1258" ns2:_="" ns3:_="" ns4:_="">
    <xsd:import namespace="4f2ccf92-aa06-46d1-85f8-02c5ee049c68"/>
    <xsd:import namespace="f12f4192-0a4d-45e1-b280-6892509efd0a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4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ccf92-aa06-46d1-85f8-02c5ee049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f4192-0a4d-45e1-b280-6892509efd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1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A54EC3-36B9-473A-9A39-F049D2FEB7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31684E-7C1A-4468-BC1A-49537819745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F2D2E57-DD8C-48F4-A4A9-88E84037D4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CA47A9-961B-4BC6-9D93-DD1517827E14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f12f4192-0a4d-45e1-b280-6892509efd0a"/>
  </ds:schemaRefs>
</ds:datastoreItem>
</file>

<file path=customXml/itemProps5.xml><?xml version="1.0" encoding="utf-8"?>
<ds:datastoreItem xmlns:ds="http://schemas.openxmlformats.org/officeDocument/2006/customXml" ds:itemID="{646D1457-4143-4303-BEB5-C1DFA6A96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2ccf92-aa06-46d1-85f8-02c5ee049c68"/>
    <ds:schemaRef ds:uri="f12f4192-0a4d-45e1-b280-6892509efd0a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 1 pager.dotx</Template>
  <TotalTime>4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Djogo Anja (MTL)</dc:creator>
  <cp:keywords/>
  <dc:description/>
  <cp:lastModifiedBy>Moncion, Bethy (MTL)</cp:lastModifiedBy>
  <cp:revision>11</cp:revision>
  <dcterms:created xsi:type="dcterms:W3CDTF">2026-05-04T21:28:00Z</dcterms:created>
  <dcterms:modified xsi:type="dcterms:W3CDTF">2026-05-06T21:00:00Z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0x010100E31765E92D65804D84C984A5E394512B</vt:lpwstr>
  </property>
  <property fmtid="{D5CDD505-2E9C-101B-9397-08002B2CF9AE}" pid="3" name="docLang">
    <vt:lpwstr>en</vt:lpwstr>
  </property>
  <property fmtid="{D5CDD505-2E9C-101B-9397-08002B2CF9AE}" pid="4" name="_dlc_DocIdItemGuid">
    <vt:lpwstr>2afb34ea-9f19-4ed7-acce-ea7f46de5120</vt:lpwstr>
  </property>
</Properties>
</file>